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091CC" w14:textId="6BEEB5DD" w:rsidR="004803D7" w:rsidRPr="00DC0FA9" w:rsidRDefault="00DC0FA9" w:rsidP="006778E0">
      <w:pPr>
        <w:pStyle w:val="IntenseQuote"/>
        <w:rPr>
          <w:lang w:val="en-US"/>
        </w:rPr>
      </w:pPr>
      <w:r w:rsidRPr="51C3CFF8">
        <w:rPr>
          <w:lang w:val="en-US"/>
        </w:rPr>
        <w:t>Press release</w:t>
      </w:r>
    </w:p>
    <w:p w14:paraId="56ACA3D0" w14:textId="4ADC1F83" w:rsidR="00DC0FA9" w:rsidRDefault="00286F82" w:rsidP="00DC0FA9">
      <w:pPr>
        <w:rPr>
          <w:sz w:val="22"/>
          <w:szCs w:val="22"/>
        </w:rPr>
      </w:pPr>
      <w:r>
        <w:rPr>
          <w:noProof/>
          <w:sz w:val="22"/>
          <w:szCs w:val="22"/>
        </w:rPr>
        <mc:AlternateContent>
          <mc:Choice Requires="wps">
            <w:drawing>
              <wp:anchor distT="0" distB="0" distL="114300" distR="114300" simplePos="0" relativeHeight="251658240" behindDoc="0" locked="0" layoutInCell="1" allowOverlap="1" wp14:anchorId="79B1BBA7" wp14:editId="4BD651BD">
                <wp:simplePos x="0" y="0"/>
                <wp:positionH relativeFrom="column">
                  <wp:posOffset>4559</wp:posOffset>
                </wp:positionH>
                <wp:positionV relativeFrom="paragraph">
                  <wp:posOffset>96693</wp:posOffset>
                </wp:positionV>
                <wp:extent cx="6363855" cy="0"/>
                <wp:effectExtent l="0" t="0" r="12065" b="12700"/>
                <wp:wrapNone/>
                <wp:docPr id="2" name="Straight Connector 2"/>
                <wp:cNvGraphicFramePr/>
                <a:graphic xmlns:a="http://schemas.openxmlformats.org/drawingml/2006/main">
                  <a:graphicData uri="http://schemas.microsoft.com/office/word/2010/wordprocessingShape">
                    <wps:wsp>
                      <wps:cNvCnPr/>
                      <wps:spPr>
                        <a:xfrm>
                          <a:off x="0" y="0"/>
                          <a:ext cx="6363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A9504"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pt,7.6pt" to="501.45pt,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" strokecolor="#13aeca [3044]"/>
            </w:pict>
          </mc:Fallback>
        </mc:AlternateContent>
      </w:r>
    </w:p>
    <w:p w14:paraId="2333C78B" w14:textId="77777777" w:rsidR="00286F82" w:rsidRPr="00DC0FA9" w:rsidRDefault="00286F82" w:rsidP="00DC0FA9">
      <w:pPr>
        <w:rPr>
          <w:sz w:val="22"/>
          <w:szCs w:val="22"/>
        </w:rPr>
      </w:pPr>
    </w:p>
    <w:p w14:paraId="24980C1D" w14:textId="58C209EC" w:rsidR="00DC0FA9" w:rsidRPr="00DC0FA9" w:rsidRDefault="00DC0FA9" w:rsidP="00DC0FA9">
      <w:pPr>
        <w:rPr>
          <w:b/>
          <w:bCs/>
          <w:sz w:val="22"/>
          <w:szCs w:val="22"/>
        </w:rPr>
      </w:pPr>
      <w:r w:rsidRPr="00DC0FA9">
        <w:rPr>
          <w:b/>
          <w:bCs/>
          <w:sz w:val="22"/>
          <w:szCs w:val="22"/>
        </w:rPr>
        <w:t>FOR IMMEDIATE RELEASE</w:t>
      </w:r>
    </w:p>
    <w:p w14:paraId="194609D1" w14:textId="0E4FB2EB" w:rsidR="001873F7" w:rsidRPr="00DC0FA9" w:rsidRDefault="00DC0FA9" w:rsidP="00014109">
      <w:pPr>
        <w:pStyle w:val="Heading1"/>
        <w:rPr>
          <w:sz w:val="40"/>
          <w:szCs w:val="40"/>
        </w:rPr>
      </w:pPr>
      <w:bookmarkStart w:id="0" w:name="_Toc535496538"/>
      <w:bookmarkStart w:id="1" w:name="_Toc535509461"/>
      <w:bookmarkStart w:id="2" w:name="_Toc535511452"/>
      <w:bookmarkStart w:id="3" w:name="_Toc536830280"/>
      <w:r w:rsidRPr="20271B9D">
        <w:rPr>
          <w:sz w:val="40"/>
          <w:szCs w:val="40"/>
        </w:rPr>
        <w:t xml:space="preserve">ONTOFORCE launches advanced natural language processing capabilities to unlock valuable insights from unstructured data sources in life sciences </w:t>
      </w:r>
    </w:p>
    <w:p w14:paraId="5EDF00F9" w14:textId="4F7353E1" w:rsidR="00DC0FA9" w:rsidRPr="00DC0FA9" w:rsidRDefault="00DC0FA9" w:rsidP="00DC0FA9">
      <w:pPr>
        <w:rPr>
          <w:sz w:val="22"/>
          <w:szCs w:val="22"/>
        </w:rPr>
      </w:pPr>
      <w:r w:rsidRPr="00DC0FA9">
        <w:rPr>
          <w:sz w:val="22"/>
          <w:szCs w:val="22"/>
        </w:rPr>
        <w:t>Ghent, Belgium</w:t>
      </w:r>
      <w:r>
        <w:rPr>
          <w:sz w:val="22"/>
          <w:szCs w:val="22"/>
        </w:rPr>
        <w:t xml:space="preserve"> - </w:t>
      </w:r>
      <w:r w:rsidRPr="00DC0FA9">
        <w:rPr>
          <w:sz w:val="22"/>
          <w:szCs w:val="22"/>
        </w:rPr>
        <w:t>16 May 2023</w:t>
      </w:r>
    </w:p>
    <w:p w14:paraId="01AC8830" w14:textId="77777777" w:rsidR="00DC0FA9" w:rsidRPr="00DC0FA9" w:rsidRDefault="00DC0FA9" w:rsidP="00DC0FA9">
      <w:pPr>
        <w:rPr>
          <w:sz w:val="22"/>
          <w:szCs w:val="22"/>
        </w:rPr>
      </w:pPr>
    </w:p>
    <w:p w14:paraId="2C354C77" w14:textId="77777777" w:rsidR="00DC0FA9" w:rsidRDefault="00DC0FA9" w:rsidP="00DC0FA9">
      <w:pPr>
        <w:rPr>
          <w:sz w:val="22"/>
          <w:szCs w:val="22"/>
        </w:rPr>
      </w:pPr>
      <w:r w:rsidRPr="00DC0FA9">
        <w:rPr>
          <w:sz w:val="22"/>
          <w:szCs w:val="22"/>
        </w:rPr>
        <w:t>ONTOFORCE, provider of DISQOVER, the innovative data and knowledge platform built for life sciences, has announced the addition of advanced natural language processing (NLP) capabilities for the DISQOVER platform. These new capabilities will enable users to extract valuable insights from unstructured data sources such as text documents, PDFs, news articles, and images, improving decision-making and accelerating research.</w:t>
      </w:r>
    </w:p>
    <w:p w14:paraId="7E95D596" w14:textId="77777777" w:rsidR="00DC0FA9" w:rsidRPr="00DC0FA9" w:rsidRDefault="00DC0FA9" w:rsidP="00DC0FA9">
      <w:pPr>
        <w:rPr>
          <w:sz w:val="22"/>
          <w:szCs w:val="22"/>
        </w:rPr>
      </w:pPr>
    </w:p>
    <w:p w14:paraId="13C33C50" w14:textId="77777777" w:rsidR="00DC0FA9" w:rsidRDefault="00DC0FA9" w:rsidP="00DC0FA9">
      <w:pPr>
        <w:rPr>
          <w:sz w:val="22"/>
          <w:szCs w:val="22"/>
        </w:rPr>
      </w:pPr>
      <w:r w:rsidRPr="00DC0FA9">
        <w:rPr>
          <w:sz w:val="22"/>
          <w:szCs w:val="22"/>
        </w:rPr>
        <w:t>ONTOFORCE's new NLP capabilities are designed to be highly accurate, scalable, and customizable, and will be offered as an add-on to existing services. The software will enable users to extract key entities, relationships, and insights from unstructured data sources, such as biomedical literature, clinical trial reports, and patent documents, enabling researchers to better understand complex relationships and uncover new insights.</w:t>
      </w:r>
    </w:p>
    <w:p w14:paraId="2934202B" w14:textId="77777777" w:rsidR="00DC0FA9" w:rsidRPr="00DC0FA9" w:rsidRDefault="00DC0FA9" w:rsidP="00DC0FA9">
      <w:pPr>
        <w:rPr>
          <w:sz w:val="22"/>
          <w:szCs w:val="22"/>
        </w:rPr>
      </w:pPr>
    </w:p>
    <w:p w14:paraId="43ED7CB0" w14:textId="77777777" w:rsidR="00DC0FA9" w:rsidRDefault="00DC0FA9" w:rsidP="00DC0FA9">
      <w:pPr>
        <w:rPr>
          <w:i/>
          <w:iCs/>
          <w:sz w:val="22"/>
          <w:szCs w:val="22"/>
        </w:rPr>
      </w:pPr>
      <w:r w:rsidRPr="00DC0FA9">
        <w:rPr>
          <w:i/>
          <w:iCs/>
          <w:sz w:val="22"/>
          <w:szCs w:val="22"/>
        </w:rPr>
        <w:t>"We are excited to offer these powerful new capabilities to our DISQOVER platform,"</w:t>
      </w:r>
      <w:r w:rsidRPr="00DC0FA9">
        <w:rPr>
          <w:sz w:val="22"/>
          <w:szCs w:val="22"/>
        </w:rPr>
        <w:t xml:space="preserve"> says Valerie Morel, ONTOFORCE Chief Executive Officer. </w:t>
      </w:r>
      <w:r w:rsidRPr="00DC0FA9">
        <w:rPr>
          <w:i/>
          <w:iCs/>
          <w:sz w:val="22"/>
          <w:szCs w:val="22"/>
        </w:rPr>
        <w:t>"Our goal has always been to empower researchers, data scientists, and decision-makers to easily access and understand vast amounts of data, and this new text mining tool will take that to the next level. We believe that these capabilities will be particularly valuable for the life sciences industry, where the ability to analyze and extract insights from unstructured data is critical for success."</w:t>
      </w:r>
    </w:p>
    <w:p w14:paraId="7FB6AEBD" w14:textId="77777777" w:rsidR="00DC0FA9" w:rsidRPr="00DC0FA9" w:rsidRDefault="00DC0FA9" w:rsidP="00DC0FA9">
      <w:pPr>
        <w:rPr>
          <w:sz w:val="22"/>
          <w:szCs w:val="22"/>
        </w:rPr>
      </w:pPr>
    </w:p>
    <w:p w14:paraId="08D54B8D" w14:textId="77777777" w:rsidR="00DC0FA9" w:rsidRDefault="00DC0FA9" w:rsidP="00DC0FA9">
      <w:pPr>
        <w:rPr>
          <w:sz w:val="22"/>
          <w:szCs w:val="22"/>
        </w:rPr>
      </w:pPr>
      <w:r w:rsidRPr="00DC0FA9">
        <w:rPr>
          <w:sz w:val="22"/>
          <w:szCs w:val="22"/>
        </w:rPr>
        <w:t xml:space="preserve">ONTOFORCE will also announce that it is launching its new NLP functionality at Bio-IT World 2023 in Boston. This premier event in the life sciences industry provides the perfect platform to showcase DISQOVER’s latest capabilities and demonstrate the value to researchers, IT professionals, and business leaders in the field. </w:t>
      </w:r>
    </w:p>
    <w:p w14:paraId="1363AAE6" w14:textId="77777777" w:rsidR="00DC0FA9" w:rsidRPr="00DC0FA9" w:rsidRDefault="00DC0FA9" w:rsidP="00DC0FA9">
      <w:pPr>
        <w:rPr>
          <w:sz w:val="22"/>
          <w:szCs w:val="22"/>
        </w:rPr>
      </w:pPr>
    </w:p>
    <w:p w14:paraId="79C00B01" w14:textId="25D03677" w:rsidR="00DC0FA9" w:rsidRDefault="00DC0FA9" w:rsidP="00DC0FA9">
      <w:pPr>
        <w:rPr>
          <w:sz w:val="22"/>
          <w:szCs w:val="22"/>
        </w:rPr>
      </w:pPr>
      <w:r w:rsidRPr="00DC0FA9">
        <w:rPr>
          <w:sz w:val="22"/>
          <w:szCs w:val="22"/>
        </w:rPr>
        <w:t xml:space="preserve">In addition to the launch at Bio-IT World, ONTOFORCE will also be demonstrating the new NLP offering during a live webinar on 25 May 2023. The webinar will provide an in-depth look at the new features and their applications, as well as offer an opportunity for attendees to ask questions and learn best practices. </w:t>
      </w:r>
      <w:r w:rsidR="00CB443D" w:rsidRPr="00CB443D">
        <w:rPr>
          <w:sz w:val="22"/>
          <w:szCs w:val="22"/>
        </w:rPr>
        <w:t>In addition to NLP, the ONTOFORCE experts will also discuss the value and applications of large language models (LLM), such as Chat-GPT, to the life sciences industry.</w:t>
      </w:r>
      <w:r w:rsidR="00CB443D">
        <w:rPr>
          <w:sz w:val="22"/>
          <w:szCs w:val="22"/>
        </w:rPr>
        <w:t xml:space="preserve"> </w:t>
      </w:r>
      <w:r w:rsidRPr="20271B9D">
        <w:rPr>
          <w:sz w:val="22"/>
          <w:szCs w:val="22"/>
        </w:rPr>
        <w:t xml:space="preserve">Anyone interested can register for the webinar </w:t>
      </w:r>
      <w:hyperlink r:id="rId11">
        <w:r w:rsidRPr="20271B9D">
          <w:rPr>
            <w:rStyle w:val="Hyperlink"/>
            <w:sz w:val="22"/>
            <w:szCs w:val="22"/>
          </w:rPr>
          <w:t>here</w:t>
        </w:r>
      </w:hyperlink>
      <w:r w:rsidRPr="20271B9D">
        <w:rPr>
          <w:sz w:val="22"/>
          <w:szCs w:val="22"/>
        </w:rPr>
        <w:t>.</w:t>
      </w:r>
    </w:p>
    <w:p w14:paraId="51DCDFDA" w14:textId="77777777" w:rsidR="00DC0FA9" w:rsidRPr="00DC0FA9" w:rsidRDefault="00DC0FA9" w:rsidP="00DC0FA9">
      <w:pPr>
        <w:rPr>
          <w:sz w:val="22"/>
          <w:szCs w:val="22"/>
        </w:rPr>
      </w:pPr>
    </w:p>
    <w:p w14:paraId="24E18BDA" w14:textId="28FD1B13" w:rsidR="00DC0FA9" w:rsidRPr="00286F82" w:rsidRDefault="00DC0FA9" w:rsidP="00286F82">
      <w:pPr>
        <w:rPr>
          <w:rStyle w:val="normaltextrun"/>
          <w:sz w:val="22"/>
          <w:szCs w:val="22"/>
        </w:rPr>
      </w:pPr>
      <w:r w:rsidRPr="00DC0FA9">
        <w:rPr>
          <w:sz w:val="22"/>
          <w:szCs w:val="22"/>
        </w:rPr>
        <w:t xml:space="preserve">The new NLP functionality is available as of today, and users will be able to easily incorporate it into their workflows. </w:t>
      </w:r>
      <w:r>
        <w:rPr>
          <w:sz w:val="22"/>
          <w:szCs w:val="22"/>
        </w:rPr>
        <w:t>Existing</w:t>
      </w:r>
      <w:r w:rsidRPr="00DC0FA9">
        <w:rPr>
          <w:sz w:val="22"/>
          <w:szCs w:val="22"/>
        </w:rPr>
        <w:t xml:space="preserve"> and prospective users can request a demo of these new capabilities </w:t>
      </w:r>
      <w:hyperlink r:id="rId12">
        <w:r w:rsidRPr="20271B9D">
          <w:rPr>
            <w:rStyle w:val="Hyperlink"/>
            <w:sz w:val="22"/>
            <w:szCs w:val="22"/>
          </w:rPr>
          <w:t>here</w:t>
        </w:r>
      </w:hyperlink>
      <w:r w:rsidRPr="20271B9D">
        <w:rPr>
          <w:sz w:val="22"/>
          <w:szCs w:val="22"/>
        </w:rPr>
        <w:t>.</w:t>
      </w:r>
    </w:p>
    <w:p w14:paraId="684BDE51" w14:textId="6FE45018" w:rsidR="00DC0FA9" w:rsidRPr="00DC0FA9" w:rsidRDefault="00DC0FA9" w:rsidP="00DC0FA9">
      <w:pPr>
        <w:pStyle w:val="paragraph"/>
        <w:spacing w:before="0" w:beforeAutospacing="0" w:after="0" w:afterAutospacing="0"/>
        <w:textAlignment w:val="baseline"/>
        <w:rPr>
          <w:rFonts w:ascii="Lato" w:hAnsi="Lato" w:cs="Segoe UI"/>
          <w:color w:val="5E6D81"/>
          <w:sz w:val="22"/>
          <w:szCs w:val="22"/>
        </w:rPr>
      </w:pPr>
      <w:r w:rsidRPr="00DC0FA9">
        <w:rPr>
          <w:rStyle w:val="normaltextrun"/>
          <w:rFonts w:ascii="Lato" w:hAnsi="Lato" w:cs="Segoe UI"/>
          <w:b/>
          <w:bCs/>
          <w:color w:val="5E6D81"/>
          <w:sz w:val="22"/>
          <w:szCs w:val="22"/>
          <w:lang w:val="en-US"/>
        </w:rPr>
        <w:lastRenderedPageBreak/>
        <w:t>About ONTOFORCE: </w:t>
      </w:r>
      <w:r w:rsidRPr="00DC0FA9">
        <w:rPr>
          <w:rStyle w:val="eop"/>
          <w:rFonts w:ascii="Lato" w:hAnsi="Lato" w:cs="Segoe UI"/>
          <w:sz w:val="22"/>
          <w:szCs w:val="22"/>
        </w:rPr>
        <w:t> </w:t>
      </w:r>
    </w:p>
    <w:p w14:paraId="419CA5F6" w14:textId="77777777" w:rsidR="00DC0FA9" w:rsidRPr="00DC0FA9" w:rsidRDefault="00DC0FA9" w:rsidP="00DC0FA9">
      <w:pPr>
        <w:pStyle w:val="paragraph"/>
        <w:spacing w:before="0" w:beforeAutospacing="0" w:after="0" w:afterAutospacing="0"/>
        <w:textAlignment w:val="baseline"/>
        <w:rPr>
          <w:rFonts w:ascii="Lato" w:hAnsi="Lato" w:cs="Segoe UI"/>
          <w:color w:val="5E6D81"/>
          <w:sz w:val="22"/>
          <w:szCs w:val="22"/>
        </w:rPr>
      </w:pPr>
      <w:r w:rsidRPr="00DC0FA9">
        <w:rPr>
          <w:rStyle w:val="normaltextrun"/>
          <w:rFonts w:ascii="Lato" w:hAnsi="Lato" w:cs="Segoe UI"/>
          <w:color w:val="5E6D81"/>
          <w:sz w:val="22"/>
          <w:szCs w:val="22"/>
          <w:lang w:val="en-US"/>
        </w:rPr>
        <w:t>ONTOFORCE helps life sciences organizations accelerate research and drug development for improved patient outcomes by unlocking hidden insights from data. Founded on semantic technology and an ontology-based knowledge graph, their flagship product, DISQOVER, is a data and knowledge platform developed specifically for the life sciences industry. DISQOVER seamlessly connects an organization’s internal, siloed data with licensed data and public data in one easy-to-use, customizable platform, enabling efficient data exploration and analysis.  </w:t>
      </w:r>
      <w:r w:rsidRPr="00DC0FA9">
        <w:rPr>
          <w:rStyle w:val="eop"/>
          <w:rFonts w:ascii="Lato" w:hAnsi="Lato" w:cs="Segoe UI"/>
          <w:sz w:val="22"/>
          <w:szCs w:val="22"/>
        </w:rPr>
        <w:t> </w:t>
      </w:r>
    </w:p>
    <w:p w14:paraId="3197B4B8" w14:textId="77777777" w:rsidR="00DC0FA9" w:rsidRPr="00DC0FA9" w:rsidRDefault="00DC0FA9" w:rsidP="00DC0FA9">
      <w:pPr>
        <w:pStyle w:val="paragraph"/>
        <w:spacing w:before="0" w:beforeAutospacing="0" w:after="0" w:afterAutospacing="0"/>
        <w:ind w:right="-195"/>
        <w:textAlignment w:val="baseline"/>
        <w:rPr>
          <w:rFonts w:ascii="Lato" w:hAnsi="Lato" w:cs="Segoe UI"/>
          <w:color w:val="5E6D81"/>
          <w:sz w:val="22"/>
          <w:szCs w:val="22"/>
        </w:rPr>
      </w:pPr>
      <w:r w:rsidRPr="00DC0FA9">
        <w:rPr>
          <w:rStyle w:val="eop"/>
          <w:rFonts w:ascii="Lato" w:hAnsi="Lato" w:cs="Segoe UI"/>
          <w:sz w:val="22"/>
          <w:szCs w:val="22"/>
        </w:rPr>
        <w:t> </w:t>
      </w:r>
    </w:p>
    <w:p w14:paraId="23FCD555" w14:textId="77777777" w:rsidR="00DC0FA9" w:rsidRPr="00DC0FA9" w:rsidRDefault="00DC0FA9" w:rsidP="00DC0FA9">
      <w:pPr>
        <w:pStyle w:val="paragraph"/>
        <w:spacing w:before="0" w:beforeAutospacing="0" w:after="0" w:afterAutospacing="0"/>
        <w:ind w:right="-195"/>
        <w:textAlignment w:val="baseline"/>
        <w:rPr>
          <w:rFonts w:ascii="Lato" w:hAnsi="Lato" w:cs="Segoe UI"/>
          <w:color w:val="5E6D81"/>
          <w:sz w:val="22"/>
          <w:szCs w:val="22"/>
        </w:rPr>
      </w:pPr>
      <w:r w:rsidRPr="00DC0FA9">
        <w:rPr>
          <w:rStyle w:val="normaltextrun"/>
          <w:rFonts w:ascii="Lato" w:hAnsi="Lato" w:cs="Segoe UI"/>
          <w:color w:val="5E6D81"/>
          <w:sz w:val="22"/>
          <w:szCs w:val="22"/>
          <w:lang w:val="en-US"/>
        </w:rPr>
        <w:t>DISQOVER has over 10,000 users across the globe and is deployed by many leading pharmaceutical and biotechnology companies. Users include scientific researchers, bioinformaticians, data scientists, and many other roles.</w:t>
      </w:r>
      <w:r w:rsidRPr="00DC0FA9">
        <w:rPr>
          <w:rStyle w:val="eop"/>
          <w:rFonts w:ascii="Lato" w:hAnsi="Lato" w:cs="Segoe UI"/>
          <w:sz w:val="22"/>
          <w:szCs w:val="22"/>
        </w:rPr>
        <w:t> </w:t>
      </w:r>
    </w:p>
    <w:p w14:paraId="3590D33B" w14:textId="77777777" w:rsidR="00DC0FA9" w:rsidRPr="00DC0FA9" w:rsidRDefault="00DC0FA9" w:rsidP="00DC0FA9">
      <w:pPr>
        <w:pStyle w:val="paragraph"/>
        <w:spacing w:before="0" w:beforeAutospacing="0" w:after="0" w:afterAutospacing="0"/>
        <w:ind w:right="-195"/>
        <w:textAlignment w:val="baseline"/>
        <w:rPr>
          <w:rFonts w:ascii="Lato" w:hAnsi="Lato" w:cs="Segoe UI"/>
          <w:color w:val="5E6D81"/>
          <w:sz w:val="22"/>
          <w:szCs w:val="22"/>
        </w:rPr>
      </w:pPr>
      <w:r w:rsidRPr="00DC0FA9">
        <w:rPr>
          <w:rStyle w:val="eop"/>
          <w:rFonts w:ascii="Lato" w:hAnsi="Lato" w:cs="Segoe UI"/>
          <w:sz w:val="22"/>
          <w:szCs w:val="22"/>
        </w:rPr>
        <w:t> </w:t>
      </w:r>
    </w:p>
    <w:p w14:paraId="10043E80" w14:textId="77777777" w:rsidR="00DC0FA9" w:rsidRPr="00DC0FA9" w:rsidRDefault="00DC0FA9" w:rsidP="00DC0FA9">
      <w:pPr>
        <w:pStyle w:val="paragraph"/>
        <w:spacing w:before="0" w:beforeAutospacing="0" w:after="0" w:afterAutospacing="0"/>
        <w:textAlignment w:val="baseline"/>
        <w:rPr>
          <w:rFonts w:ascii="Lato" w:hAnsi="Lato" w:cs="Segoe UI"/>
          <w:color w:val="5E6D81"/>
          <w:sz w:val="22"/>
          <w:szCs w:val="22"/>
        </w:rPr>
      </w:pPr>
      <w:r w:rsidRPr="00DC0FA9">
        <w:rPr>
          <w:rStyle w:val="normaltextrun"/>
          <w:rFonts w:ascii="Lato" w:hAnsi="Lato" w:cs="Segoe UI"/>
          <w:color w:val="5E6D81"/>
          <w:sz w:val="22"/>
          <w:szCs w:val="22"/>
          <w:lang w:val="en-US"/>
        </w:rPr>
        <w:t xml:space="preserve">ONTOFORCE is headquartered in Ghent, Belgium and has a secondary office in the United States in Cambridge, Massachusetts. Learn more about ONTOFORCE at </w:t>
      </w:r>
      <w:hyperlink r:id="rId13" w:tgtFrame="_blank" w:history="1">
        <w:r w:rsidRPr="00DC0FA9">
          <w:rPr>
            <w:rStyle w:val="normaltextrun"/>
            <w:rFonts w:ascii="Lato" w:hAnsi="Lato" w:cs="Segoe UI"/>
            <w:color w:val="14B9D6"/>
            <w:sz w:val="22"/>
            <w:szCs w:val="22"/>
            <w:u w:val="single"/>
            <w:lang w:val="en-US"/>
          </w:rPr>
          <w:t>ontoforce.com</w:t>
        </w:r>
      </w:hyperlink>
      <w:r w:rsidRPr="00DC0FA9">
        <w:rPr>
          <w:rStyle w:val="normaltextrun"/>
          <w:rFonts w:ascii="Lato" w:hAnsi="Lato" w:cs="Segoe UI"/>
          <w:color w:val="5E6D81"/>
          <w:sz w:val="22"/>
          <w:szCs w:val="22"/>
          <w:lang w:val="en-US"/>
        </w:rPr>
        <w:t xml:space="preserve"> and try DISQOVER at </w:t>
      </w:r>
      <w:hyperlink r:id="rId14" w:tgtFrame="_blank" w:history="1">
        <w:r w:rsidRPr="00DC0FA9">
          <w:rPr>
            <w:rStyle w:val="normaltextrun"/>
            <w:rFonts w:ascii="Lato" w:hAnsi="Lato" w:cs="Segoe UI"/>
            <w:color w:val="14B9D6"/>
            <w:sz w:val="22"/>
            <w:szCs w:val="22"/>
            <w:u w:val="single"/>
            <w:lang w:val="en-US"/>
          </w:rPr>
          <w:t>disqover.com</w:t>
        </w:r>
      </w:hyperlink>
      <w:r w:rsidRPr="00DC0FA9">
        <w:rPr>
          <w:rStyle w:val="normaltextrun"/>
          <w:rFonts w:ascii="Lato" w:hAnsi="Lato" w:cs="Segoe UI"/>
          <w:color w:val="5E6D81"/>
          <w:sz w:val="22"/>
          <w:szCs w:val="22"/>
          <w:lang w:val="en-US"/>
        </w:rPr>
        <w:t>.</w:t>
      </w:r>
      <w:r w:rsidRPr="00DC0FA9">
        <w:rPr>
          <w:rStyle w:val="eop"/>
          <w:rFonts w:ascii="Lato" w:hAnsi="Lato" w:cs="Segoe UI"/>
          <w:sz w:val="22"/>
          <w:szCs w:val="22"/>
        </w:rPr>
        <w:t> </w:t>
      </w:r>
    </w:p>
    <w:p w14:paraId="0DDE7398" w14:textId="77777777" w:rsidR="00DC0FA9" w:rsidRPr="00DC0FA9" w:rsidRDefault="00DC0FA9" w:rsidP="00DC0FA9">
      <w:pPr>
        <w:rPr>
          <w:sz w:val="22"/>
          <w:szCs w:val="22"/>
          <w:lang w:val="en-BE"/>
        </w:rPr>
      </w:pPr>
    </w:p>
    <w:p w14:paraId="2A053F73" w14:textId="77777777" w:rsidR="00DC0FA9" w:rsidRPr="00DC0FA9" w:rsidRDefault="00DC0FA9" w:rsidP="00DC0FA9">
      <w:pPr>
        <w:pStyle w:val="paragraph"/>
        <w:spacing w:before="0" w:beforeAutospacing="0" w:after="0" w:afterAutospacing="0"/>
        <w:textAlignment w:val="baseline"/>
        <w:rPr>
          <w:rFonts w:ascii="Lato" w:hAnsi="Lato" w:cs="Segoe UI"/>
          <w:color w:val="5E6D81"/>
          <w:sz w:val="22"/>
          <w:szCs w:val="22"/>
        </w:rPr>
      </w:pPr>
      <w:r w:rsidRPr="00DC0FA9">
        <w:rPr>
          <w:rStyle w:val="eop"/>
          <w:rFonts w:ascii="Lato" w:hAnsi="Lato" w:cs="Segoe UI"/>
          <w:color w:val="5E6D81"/>
          <w:sz w:val="22"/>
          <w:szCs w:val="22"/>
        </w:rPr>
        <w:t> </w:t>
      </w:r>
    </w:p>
    <w:p w14:paraId="265FDF38"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normaltextrun"/>
          <w:rFonts w:ascii="Lato" w:hAnsi="Lato" w:cs="Segoe UI"/>
          <w:b/>
          <w:bCs/>
          <w:color w:val="5E6D81" w:themeColor="text2"/>
          <w:sz w:val="22"/>
          <w:szCs w:val="22"/>
          <w:lang w:val="en-US"/>
        </w:rPr>
        <w:t>Press contact: </w:t>
      </w:r>
      <w:r w:rsidRPr="00DC0FA9">
        <w:rPr>
          <w:rStyle w:val="eop"/>
          <w:rFonts w:ascii="Lato" w:hAnsi="Lato" w:cs="Segoe UI"/>
          <w:color w:val="5E6D81" w:themeColor="text2"/>
          <w:sz w:val="22"/>
          <w:szCs w:val="22"/>
        </w:rPr>
        <w:t> </w:t>
      </w:r>
    </w:p>
    <w:p w14:paraId="470322E9"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normaltextrun"/>
          <w:rFonts w:ascii="Lato" w:hAnsi="Lato" w:cs="Segoe UI"/>
          <w:color w:val="5E6D81" w:themeColor="text2"/>
          <w:sz w:val="22"/>
          <w:szCs w:val="22"/>
          <w:lang w:val="en-US"/>
        </w:rPr>
        <w:t>Mary Fisher</w:t>
      </w:r>
      <w:r w:rsidRPr="00DC0FA9">
        <w:rPr>
          <w:rStyle w:val="eop"/>
          <w:rFonts w:ascii="Lato" w:hAnsi="Lato" w:cs="Segoe UI"/>
          <w:color w:val="5E6D81" w:themeColor="text2"/>
          <w:sz w:val="22"/>
          <w:szCs w:val="22"/>
        </w:rPr>
        <w:t> </w:t>
      </w:r>
    </w:p>
    <w:p w14:paraId="5E5F2DFE"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normaltextrun"/>
          <w:rFonts w:ascii="Lato" w:hAnsi="Lato" w:cs="Segoe UI"/>
          <w:color w:val="5E6D81" w:themeColor="text2"/>
          <w:sz w:val="22"/>
          <w:szCs w:val="22"/>
          <w:lang w:val="en-US"/>
        </w:rPr>
        <w:t>Content Marketing Manager</w:t>
      </w:r>
      <w:r w:rsidRPr="00DC0FA9">
        <w:rPr>
          <w:rStyle w:val="eop"/>
          <w:rFonts w:ascii="Lato" w:hAnsi="Lato" w:cs="Segoe UI"/>
          <w:color w:val="5E6D81" w:themeColor="text2"/>
          <w:sz w:val="22"/>
          <w:szCs w:val="22"/>
        </w:rPr>
        <w:t> </w:t>
      </w:r>
    </w:p>
    <w:p w14:paraId="047451F4"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normaltextrun"/>
          <w:rFonts w:ascii="Lato" w:hAnsi="Lato" w:cs="Segoe UI"/>
          <w:color w:val="5E6D81" w:themeColor="text2"/>
          <w:sz w:val="22"/>
          <w:szCs w:val="22"/>
        </w:rPr>
        <w:t>ONTOFORCE</w:t>
      </w:r>
      <w:r w:rsidRPr="00DC0FA9">
        <w:rPr>
          <w:rStyle w:val="eop"/>
          <w:rFonts w:ascii="Lato" w:hAnsi="Lato" w:cs="Segoe UI"/>
          <w:color w:val="5E6D81" w:themeColor="text2"/>
          <w:sz w:val="22"/>
          <w:szCs w:val="22"/>
        </w:rPr>
        <w:t> </w:t>
      </w:r>
    </w:p>
    <w:p w14:paraId="7D78A799" w14:textId="77777777" w:rsidR="00DC0FA9" w:rsidRPr="00DC0FA9" w:rsidRDefault="00C20AF0" w:rsidP="00DC0FA9">
      <w:pPr>
        <w:pStyle w:val="paragraph"/>
        <w:spacing w:before="0" w:beforeAutospacing="0" w:after="0" w:afterAutospacing="0"/>
        <w:textAlignment w:val="baseline"/>
        <w:rPr>
          <w:rFonts w:ascii="Lato" w:hAnsi="Lato" w:cs="Segoe UI"/>
          <w:color w:val="5E6D81"/>
          <w:sz w:val="22"/>
          <w:szCs w:val="22"/>
        </w:rPr>
      </w:pPr>
      <w:hyperlink r:id="rId15" w:tgtFrame="_blank" w:history="1">
        <w:r w:rsidR="00DC0FA9" w:rsidRPr="00DC0FA9">
          <w:rPr>
            <w:rStyle w:val="normaltextrun"/>
            <w:rFonts w:ascii="Lato" w:hAnsi="Lato" w:cs="Segoe UI"/>
            <w:color w:val="14B9D6"/>
            <w:sz w:val="22"/>
            <w:szCs w:val="22"/>
            <w:u w:val="single"/>
          </w:rPr>
          <w:t>Mary.fisher@ontoforce.com</w:t>
        </w:r>
      </w:hyperlink>
      <w:r w:rsidR="00DC0FA9" w:rsidRPr="00DC0FA9">
        <w:rPr>
          <w:rStyle w:val="eop"/>
          <w:rFonts w:ascii="Lato" w:hAnsi="Lato" w:cs="Segoe UI"/>
          <w:color w:val="5E6D81"/>
          <w:sz w:val="22"/>
          <w:szCs w:val="22"/>
        </w:rPr>
        <w:t> </w:t>
      </w:r>
    </w:p>
    <w:p w14:paraId="18C28DFF"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eop"/>
          <w:rFonts w:ascii="Lato" w:hAnsi="Lato" w:cs="Segoe UI"/>
          <w:color w:val="5E6D81" w:themeColor="text2"/>
          <w:sz w:val="22"/>
          <w:szCs w:val="22"/>
        </w:rPr>
        <w:t> </w:t>
      </w:r>
    </w:p>
    <w:p w14:paraId="7ACE3B63"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eop"/>
          <w:rFonts w:ascii="Lato" w:hAnsi="Lato" w:cs="Segoe UI"/>
          <w:color w:val="5E6D81" w:themeColor="text2"/>
          <w:sz w:val="22"/>
          <w:szCs w:val="22"/>
        </w:rPr>
        <w:t> </w:t>
      </w:r>
    </w:p>
    <w:p w14:paraId="54C9374E"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eop"/>
          <w:rFonts w:ascii="Lato" w:hAnsi="Lato" w:cs="Segoe UI"/>
          <w:color w:val="5E6D81" w:themeColor="text2"/>
          <w:sz w:val="22"/>
          <w:szCs w:val="22"/>
        </w:rPr>
        <w:t> </w:t>
      </w:r>
    </w:p>
    <w:p w14:paraId="465B8C5E" w14:textId="77777777" w:rsidR="00DC0FA9" w:rsidRPr="00DC0FA9" w:rsidRDefault="00DC0FA9" w:rsidP="00DC0FA9">
      <w:pPr>
        <w:pStyle w:val="paragraph"/>
        <w:spacing w:before="0" w:beforeAutospacing="0" w:after="0" w:afterAutospacing="0"/>
        <w:textAlignment w:val="baseline"/>
        <w:rPr>
          <w:rFonts w:ascii="Lato" w:hAnsi="Lato" w:cs="Segoe UI"/>
          <w:color w:val="5E6D81" w:themeColor="text2"/>
          <w:sz w:val="22"/>
          <w:szCs w:val="22"/>
        </w:rPr>
      </w:pPr>
      <w:r w:rsidRPr="00DC0FA9">
        <w:rPr>
          <w:rStyle w:val="normaltextrun"/>
          <w:rFonts w:ascii="Lato" w:hAnsi="Lato" w:cs="Segoe UI"/>
          <w:color w:val="5E6D81" w:themeColor="text2"/>
          <w:sz w:val="22"/>
          <w:szCs w:val="22"/>
        </w:rPr>
        <w:t>###</w:t>
      </w:r>
      <w:r w:rsidRPr="00DC0FA9">
        <w:rPr>
          <w:rStyle w:val="eop"/>
          <w:rFonts w:ascii="Lato" w:hAnsi="Lato" w:cs="Segoe UI"/>
          <w:color w:val="5E6D81" w:themeColor="text2"/>
          <w:sz w:val="22"/>
          <w:szCs w:val="22"/>
        </w:rPr>
        <w:t> </w:t>
      </w:r>
    </w:p>
    <w:p w14:paraId="4124D49B" w14:textId="77777777" w:rsidR="00DC0FA9" w:rsidRPr="00DC0FA9" w:rsidRDefault="00DC0FA9" w:rsidP="00DC0FA9">
      <w:pPr>
        <w:rPr>
          <w:color w:val="5E6D81" w:themeColor="text2"/>
          <w:lang w:val="en-BE"/>
        </w:rPr>
      </w:pPr>
    </w:p>
    <w:p w14:paraId="6ADA4C8E" w14:textId="77777777" w:rsidR="001873F7" w:rsidRPr="00DC0FA9" w:rsidRDefault="001873F7" w:rsidP="001873F7">
      <w:pPr>
        <w:rPr>
          <w:lang w:val="en-BE"/>
        </w:rPr>
      </w:pPr>
    </w:p>
    <w:p w14:paraId="53B7C152" w14:textId="77777777" w:rsidR="001873F7" w:rsidRPr="00DC0FA9" w:rsidRDefault="001873F7" w:rsidP="001873F7">
      <w:pPr>
        <w:rPr>
          <w:lang w:val="en-BE"/>
        </w:rPr>
      </w:pPr>
    </w:p>
    <w:p w14:paraId="4B805528" w14:textId="77777777" w:rsidR="001873F7" w:rsidRPr="00DC0FA9" w:rsidRDefault="001873F7" w:rsidP="001873F7">
      <w:pPr>
        <w:rPr>
          <w:lang w:val="en-BE"/>
        </w:rPr>
      </w:pPr>
    </w:p>
    <w:p w14:paraId="154FCEBA" w14:textId="77777777" w:rsidR="00482A19" w:rsidRPr="00DC0FA9" w:rsidRDefault="00482A19" w:rsidP="001873F7">
      <w:pPr>
        <w:rPr>
          <w:lang w:val="en-BE"/>
        </w:rPr>
      </w:pPr>
    </w:p>
    <w:p w14:paraId="31BA7E54" w14:textId="77777777" w:rsidR="001873F7" w:rsidRPr="00DC0FA9" w:rsidRDefault="001873F7" w:rsidP="001873F7">
      <w:pPr>
        <w:spacing w:line="240" w:lineRule="auto"/>
        <w:rPr>
          <w:lang w:val="en-BE"/>
        </w:rPr>
      </w:pPr>
      <w:bookmarkStart w:id="4" w:name="_Toc536830281"/>
      <w:bookmarkStart w:id="5" w:name="_Toc114145266"/>
      <w:bookmarkEnd w:id="0"/>
      <w:bookmarkEnd w:id="1"/>
      <w:bookmarkEnd w:id="2"/>
      <w:bookmarkEnd w:id="3"/>
      <w:bookmarkEnd w:id="4"/>
      <w:bookmarkEnd w:id="5"/>
    </w:p>
    <w:sectPr w:rsidR="001873F7" w:rsidRPr="00DC0FA9" w:rsidSect="00014109">
      <w:headerReference w:type="even" r:id="rId16"/>
      <w:headerReference w:type="default" r:id="rId17"/>
      <w:footerReference w:type="default" r:id="rId18"/>
      <w:footerReference w:type="first" r:id="rId19"/>
      <w:pgSz w:w="11901" w:h="16817"/>
      <w:pgMar w:top="1701" w:right="851" w:bottom="1157" w:left="851"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492E1" w14:textId="77777777" w:rsidR="00BB23C9" w:rsidRDefault="00BB23C9" w:rsidP="00B42A81">
      <w:r>
        <w:separator/>
      </w:r>
    </w:p>
    <w:p w14:paraId="27A3979C" w14:textId="77777777" w:rsidR="00BB23C9" w:rsidRDefault="00BB23C9" w:rsidP="00B42A81"/>
    <w:p w14:paraId="49FBF54B" w14:textId="77777777" w:rsidR="00BB23C9" w:rsidRDefault="00BB23C9" w:rsidP="00B42A81"/>
    <w:p w14:paraId="61FE0BDF" w14:textId="77777777" w:rsidR="00BB23C9" w:rsidRDefault="00BB23C9" w:rsidP="00B42A81"/>
    <w:p w14:paraId="6A1A4ABE" w14:textId="77777777" w:rsidR="00BB23C9" w:rsidRDefault="00BB23C9" w:rsidP="00B42A81"/>
    <w:p w14:paraId="0DB247F9" w14:textId="77777777" w:rsidR="00BB23C9" w:rsidRDefault="00BB23C9" w:rsidP="00B42A81"/>
  </w:endnote>
  <w:endnote w:type="continuationSeparator" w:id="0">
    <w:p w14:paraId="41CDB183" w14:textId="77777777" w:rsidR="00BB23C9" w:rsidRDefault="00BB23C9" w:rsidP="00B42A81">
      <w:r>
        <w:continuationSeparator/>
      </w:r>
    </w:p>
    <w:p w14:paraId="0B1FCFA0" w14:textId="77777777" w:rsidR="00BB23C9" w:rsidRDefault="00BB23C9" w:rsidP="00B42A81"/>
    <w:p w14:paraId="5E6CE937" w14:textId="77777777" w:rsidR="00BB23C9" w:rsidRDefault="00BB23C9" w:rsidP="00B42A81"/>
    <w:p w14:paraId="133BD6BF" w14:textId="77777777" w:rsidR="00BB23C9" w:rsidRDefault="00BB23C9" w:rsidP="00B42A81"/>
    <w:p w14:paraId="79AA2936" w14:textId="77777777" w:rsidR="00BB23C9" w:rsidRDefault="00BB23C9" w:rsidP="00B42A81"/>
    <w:p w14:paraId="0FFBF5EE" w14:textId="77777777" w:rsidR="00BB23C9" w:rsidRDefault="00BB23C9" w:rsidP="00B42A81"/>
  </w:endnote>
  <w:endnote w:type="continuationNotice" w:id="1">
    <w:p w14:paraId="47F76AC2" w14:textId="77777777" w:rsidR="00B77B8B" w:rsidRDefault="00B77B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4D"/>
    <w:family w:val="swiss"/>
    <w:pitch w:val="variable"/>
    <w:sig w:usb0="800000AF" w:usb1="4000604A" w:usb2="00000000" w:usb3="00000000" w:csb0="00000093" w:csb1="00000000"/>
  </w:font>
  <w:font w:name="Abel">
    <w:panose1 w:val="02000506030000020004"/>
    <w:charset w:val="00"/>
    <w:family w:val="auto"/>
    <w:pitch w:val="variable"/>
    <w:sig w:usb0="00000003" w:usb1="00000000" w:usb2="00000000" w:usb3="00000000" w:csb0="00000001" w:csb1="00000000"/>
  </w:font>
  <w:font w:name="Lato Black">
    <w:panose1 w:val="020F0502020204030203"/>
    <w:charset w:val="4D"/>
    <w:family w:val="swiss"/>
    <w:pitch w:val="variable"/>
    <w:sig w:usb0="800000AF" w:usb1="4000604A" w:usb2="00000000" w:usb3="00000000" w:csb0="00000093" w:csb1="00000000"/>
  </w:font>
  <w:font w:name="Times New Roman (Hoofdtekst CS)">
    <w:altName w:val="Times New Roman"/>
    <w:panose1 w:val="020B0604020202020204"/>
    <w:charset w:val="00"/>
    <w:family w:val="roman"/>
    <w:pitch w:val="default"/>
  </w:font>
  <w:font w:name="Lato Light">
    <w:panose1 w:val="020F0502020204030203"/>
    <w:charset w:val="4D"/>
    <w:family w:val="swiss"/>
    <w:pitch w:val="variable"/>
    <w:sig w:usb0="800000AF" w:usb1="40006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B93A" w14:textId="77777777" w:rsidR="007603B9" w:rsidRPr="00D71BF6" w:rsidRDefault="007603B9" w:rsidP="00B42A81">
    <w:pPr>
      <w:rPr>
        <w:sz w:val="16"/>
        <w:szCs w:val="16"/>
      </w:rPr>
    </w:pPr>
  </w:p>
  <w:p w14:paraId="6CBED4E3" w14:textId="77777777" w:rsidR="00BB54AA" w:rsidRDefault="00BB54AA" w:rsidP="00B42A81"/>
  <w:p w14:paraId="6FF9FB1A" w14:textId="16FB2742" w:rsidR="00E1388C" w:rsidRPr="00645FD7" w:rsidRDefault="00645FD7" w:rsidP="00645FD7">
    <w:pPr>
      <w:pStyle w:val="Bodycopydetails8pt"/>
      <w:rPr>
        <w:color w:val="FFFFFF" w:themeColor="background1"/>
      </w:rPr>
    </w:pPr>
    <w:r>
      <w:br/>
    </w:r>
    <w:r w:rsidR="007603B9" w:rsidRPr="00645FD7">
      <w:rPr>
        <w:szCs w:val="16"/>
      </w:rPr>
      <w:fldChar w:fldCharType="begin"/>
    </w:r>
    <w:r w:rsidR="007603B9" w:rsidRPr="00645FD7">
      <w:rPr>
        <w:szCs w:val="16"/>
      </w:rPr>
      <w:instrText>PAGE</w:instrText>
    </w:r>
    <w:r w:rsidR="007603B9" w:rsidRPr="00645FD7">
      <w:rPr>
        <w:szCs w:val="16"/>
      </w:rPr>
      <w:fldChar w:fldCharType="separate"/>
    </w:r>
    <w:r w:rsidR="00A258AD" w:rsidRPr="00645FD7">
      <w:rPr>
        <w:noProof/>
        <w:szCs w:val="16"/>
      </w:rPr>
      <w:t>11</w:t>
    </w:r>
    <w:r w:rsidR="007603B9" w:rsidRPr="00645FD7">
      <w:rPr>
        <w:szCs w:val="16"/>
      </w:rPr>
      <w:fldChar w:fldCharType="end"/>
    </w:r>
    <w:r w:rsidR="007603B9" w:rsidRPr="00645FD7">
      <w:rPr>
        <w:szCs w:val="16"/>
      </w:rPr>
      <w:t>/</w:t>
    </w:r>
    <w:r w:rsidR="007603B9" w:rsidRPr="00645FD7">
      <w:rPr>
        <w:szCs w:val="16"/>
      </w:rPr>
      <w:fldChar w:fldCharType="begin"/>
    </w:r>
    <w:r w:rsidR="007603B9" w:rsidRPr="00645FD7">
      <w:rPr>
        <w:szCs w:val="16"/>
      </w:rPr>
      <w:instrText>NUMPAGES</w:instrText>
    </w:r>
    <w:r w:rsidR="007603B9" w:rsidRPr="00645FD7">
      <w:rPr>
        <w:szCs w:val="16"/>
      </w:rPr>
      <w:fldChar w:fldCharType="separate"/>
    </w:r>
    <w:r w:rsidR="00A258AD" w:rsidRPr="00645FD7">
      <w:rPr>
        <w:noProof/>
        <w:szCs w:val="16"/>
      </w:rPr>
      <w:t>11</w:t>
    </w:r>
    <w:r w:rsidR="007603B9" w:rsidRPr="00645FD7">
      <w:rPr>
        <w:szCs w:val="16"/>
      </w:rPr>
      <w:fldChar w:fldCharType="end"/>
    </w:r>
  </w:p>
  <w:p w14:paraId="64231159" w14:textId="77777777" w:rsidR="0001020C" w:rsidRDefault="0001020C" w:rsidP="00B42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FDE5" w14:textId="77777777" w:rsidR="00B25F15" w:rsidRPr="00FE16B6" w:rsidRDefault="00D02E71" w:rsidP="00B42A81">
    <w:r w:rsidRPr="00FE16B6">
      <w:rPr>
        <w:noProof/>
        <w:lang w:val="en-GB" w:eastAsia="en-GB"/>
      </w:rPr>
      <mc:AlternateContent>
        <mc:Choice Requires="wps">
          <w:drawing>
            <wp:anchor distT="0" distB="0" distL="114300" distR="114300" simplePos="0" relativeHeight="251658240" behindDoc="0" locked="0" layoutInCell="1" allowOverlap="1" wp14:anchorId="3150997A" wp14:editId="7C1CBA14">
              <wp:simplePos x="0" y="0"/>
              <wp:positionH relativeFrom="margin">
                <wp:posOffset>2948808</wp:posOffset>
              </wp:positionH>
              <wp:positionV relativeFrom="paragraph">
                <wp:posOffset>-2835910</wp:posOffset>
              </wp:positionV>
              <wp:extent cx="7977736" cy="6301673"/>
              <wp:effectExtent l="0" t="0" r="163195" b="0"/>
              <wp:wrapNone/>
              <wp:docPr id="64" name="Rectangle 64"/>
              <wp:cNvGraphicFramePr/>
              <a:graphic xmlns:a="http://schemas.openxmlformats.org/drawingml/2006/main">
                <a:graphicData uri="http://schemas.microsoft.com/office/word/2010/wordprocessingShape">
                  <wps:wsp>
                    <wps:cNvSpPr/>
                    <wps:spPr>
                      <a:xfrm rot="18874180">
                        <a:off x="0" y="0"/>
                        <a:ext cx="7977736" cy="6301673"/>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37E8194">
            <v:rect id="Rechthoek 64" style="position:absolute;margin-left:232.2pt;margin-top:-223.3pt;width:628.15pt;height:496.2pt;rotation:-2977322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68234E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">
              <v:fill type="frame" o:title="" recolor="t" rotate="t" r:id="rId2"/>
              <w10:wrap anchorx="margin"/>
            </v:rect>
          </w:pict>
        </mc:Fallback>
      </mc:AlternateContent>
    </w:r>
    <w:r w:rsidR="00CA5E38">
      <w:rPr>
        <w:noProof/>
      </w:rPr>
      <mc:AlternateContent>
        <mc:Choice Requires="wps">
          <w:drawing>
            <wp:anchor distT="0" distB="0" distL="114300" distR="114300" simplePos="0" relativeHeight="251658246" behindDoc="0" locked="0" layoutInCell="1" allowOverlap="1" wp14:anchorId="751B8C85" wp14:editId="3CEAC2E0">
              <wp:simplePos x="0" y="0"/>
              <wp:positionH relativeFrom="column">
                <wp:posOffset>-19390</wp:posOffset>
              </wp:positionH>
              <wp:positionV relativeFrom="paragraph">
                <wp:posOffset>-230682</wp:posOffset>
              </wp:positionV>
              <wp:extent cx="3891517" cy="0"/>
              <wp:effectExtent l="0" t="0" r="7620" b="12700"/>
              <wp:wrapNone/>
              <wp:docPr id="93" name="Straight Connector 93"/>
              <wp:cNvGraphicFramePr/>
              <a:graphic xmlns:a="http://schemas.openxmlformats.org/drawingml/2006/main">
                <a:graphicData uri="http://schemas.microsoft.com/office/word/2010/wordprocessingShape">
                  <wps:wsp>
                    <wps:cNvCnPr/>
                    <wps:spPr>
                      <a:xfrm>
                        <a:off x="0" y="0"/>
                        <a:ext cx="3891517" cy="0"/>
                      </a:xfrm>
                      <a:prstGeom prst="line">
                        <a:avLst/>
                      </a:prstGeom>
                      <a:ln>
                        <a:solidFill>
                          <a:srgbClr val="14B9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49B6355D">
            <v:line id="Rechte verbindingslijn 93"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4b9d6" from="-1.55pt,-18.15pt" to="304.85pt,-18.15pt" w14:anchorId="624C4E0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"/>
          </w:pict>
        </mc:Fallback>
      </mc:AlternateContent>
    </w:r>
    <w:r w:rsidR="00CA5E38" w:rsidRPr="00FE16B6">
      <w:rPr>
        <w:noProof/>
        <w:color w:val="ADB2B4"/>
        <w:lang w:val="en-GB" w:eastAsia="en-GB"/>
      </w:rPr>
      <mc:AlternateContent>
        <mc:Choice Requires="wps">
          <w:drawing>
            <wp:anchor distT="0" distB="0" distL="114300" distR="114300" simplePos="0" relativeHeight="251658241" behindDoc="0" locked="0" layoutInCell="1" allowOverlap="1" wp14:anchorId="1542EF42" wp14:editId="43E16F53">
              <wp:simplePos x="0" y="0"/>
              <wp:positionH relativeFrom="margin">
                <wp:posOffset>2011429</wp:posOffset>
              </wp:positionH>
              <wp:positionV relativeFrom="paragraph">
                <wp:posOffset>-39296</wp:posOffset>
              </wp:positionV>
              <wp:extent cx="2266315" cy="82933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66315" cy="829339"/>
                      </a:xfrm>
                      <a:prstGeom prst="rect">
                        <a:avLst/>
                      </a:prstGeom>
                      <a:noFill/>
                      <a:ln w="6350">
                        <a:noFill/>
                      </a:ln>
                    </wps:spPr>
                    <wps:txbx>
                      <w:txbxContent>
                        <w:p w14:paraId="5FBECDDE" w14:textId="77777777" w:rsidR="00B25F15" w:rsidRDefault="00B25F15" w:rsidP="00B42A81">
                          <w:pPr>
                            <w:rPr>
                              <w:lang w:val="nl-NL"/>
                            </w:rPr>
                          </w:pPr>
                          <w:r>
                            <w:rPr>
                              <w:lang w:val="nl-NL"/>
                            </w:rPr>
                            <w:t>Ontoforce.com</w:t>
                          </w:r>
                        </w:p>
                        <w:p w14:paraId="35ECB41C" w14:textId="77777777" w:rsidR="00B25F15" w:rsidRDefault="00FE16B6" w:rsidP="00B42A81">
                          <w:pPr>
                            <w:rPr>
                              <w:lang w:val="nl-NL"/>
                            </w:rPr>
                          </w:pPr>
                          <w:r>
                            <w:rPr>
                              <w:lang w:val="nl-NL"/>
                            </w:rPr>
                            <w:t>+32 9 396 80 07</w:t>
                          </w:r>
                        </w:p>
                        <w:p w14:paraId="54C676AE" w14:textId="77777777" w:rsidR="00FE16B6" w:rsidRPr="00B25F15" w:rsidRDefault="00FE16B6" w:rsidP="00B42A81">
                          <w:pPr>
                            <w:rPr>
                              <w:lang w:val="nl-NL"/>
                            </w:rPr>
                          </w:pPr>
                          <w:r>
                            <w:rPr>
                              <w:lang w:val="nl-NL"/>
                            </w:rPr>
                            <w:t>info@ontoforce.com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C3318F4">
            <v:shapetype id="_x0000_t202" coordsize="21600,21600" o:spt="202" path="m,l,21600r21600,l21600,xe" w14:anchorId="1542EF42">
              <v:stroke joinstyle="miter"/>
              <v:path gradientshapeok="t" o:connecttype="rect"/>
            </v:shapetype>
            <v:shape id="Tekstvak 67" style="position:absolute;margin-left:158.4pt;margin-top:-3.1pt;width:178.45pt;height:6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">
              <v:textbox>
                <w:txbxContent>
                  <w:p w:rsidR="00B25F15" w:rsidP="00B42A81" w:rsidRDefault="00B25F15" w14:paraId="43198F00" w14:textId="77777777">
                    <w:pPr>
                      <w:rPr>
                        <w:lang w:val="nl-NL"/>
                      </w:rPr>
                    </w:pPr>
                    <w:r>
                      <w:rPr>
                        <w:lang w:val="nl-NL"/>
                      </w:rPr>
                      <w:t>Ontoforce.com</w:t>
                    </w:r>
                  </w:p>
                  <w:p w:rsidR="00B25F15" w:rsidP="00B42A81" w:rsidRDefault="00FE16B6" w14:paraId="549D6338" w14:textId="77777777">
                    <w:pPr>
                      <w:rPr>
                        <w:lang w:val="nl-NL"/>
                      </w:rPr>
                    </w:pPr>
                    <w:r>
                      <w:rPr>
                        <w:lang w:val="nl-NL"/>
                      </w:rPr>
                      <w:t>+32 9 396 80 07</w:t>
                    </w:r>
                  </w:p>
                  <w:p w:rsidRPr="00B25F15" w:rsidR="00FE16B6" w:rsidP="00B42A81" w:rsidRDefault="00FE16B6" w14:paraId="620217D6" w14:textId="77777777">
                    <w:pPr>
                      <w:rPr>
                        <w:lang w:val="nl-NL"/>
                      </w:rPr>
                    </w:pPr>
                    <w:r>
                      <w:rPr>
                        <w:lang w:val="nl-NL"/>
                      </w:rPr>
                      <w:t>info@ontoforce.com</w:t>
                    </w:r>
                  </w:p>
                </w:txbxContent>
              </v:textbox>
              <w10:wrap anchorx="margin"/>
            </v:shape>
          </w:pict>
        </mc:Fallback>
      </mc:AlternateContent>
    </w:r>
    <w:r w:rsidR="00CA5E38" w:rsidRPr="00FE16B6">
      <w:rPr>
        <w:noProof/>
        <w:lang w:val="en-GB" w:eastAsia="en-GB"/>
      </w:rPr>
      <mc:AlternateContent>
        <mc:Choice Requires="wps">
          <w:drawing>
            <wp:anchor distT="0" distB="0" distL="114300" distR="114300" simplePos="0" relativeHeight="251658244" behindDoc="0" locked="0" layoutInCell="1" allowOverlap="1" wp14:anchorId="3A788D68" wp14:editId="3DD5A8D8">
              <wp:simplePos x="0" y="0"/>
              <wp:positionH relativeFrom="margin">
                <wp:posOffset>1890587</wp:posOffset>
              </wp:positionH>
              <wp:positionV relativeFrom="paragraph">
                <wp:posOffset>15875</wp:posOffset>
              </wp:positionV>
              <wp:extent cx="167640" cy="166370"/>
              <wp:effectExtent l="0" t="0" r="0" b="0"/>
              <wp:wrapNone/>
              <wp:docPr id="91" name="Rectangle 91"/>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3"/>
                        <a:srcRect/>
                        <a:stretch>
                          <a:fillRect l="-26000" t="-16000" r="-10000" b="-16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BE37F67">
            <v:rect id="Rechthoek 91" style="position:absolute;margin-left:148.85pt;margin-top:1.25pt;width:13.2pt;height:1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4E492A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">
              <v:fill type="frame" o:title="" recolor="t" rotate="t" r:id="rId4"/>
              <w10:wrap anchorx="margin"/>
            </v:rect>
          </w:pict>
        </mc:Fallback>
      </mc:AlternateContent>
    </w:r>
    <w:r w:rsidR="009C49B1" w:rsidRPr="00FE16B6">
      <w:rPr>
        <w:noProof/>
        <w:lang w:val="en-GB" w:eastAsia="en-GB"/>
      </w:rPr>
      <mc:AlternateContent>
        <mc:Choice Requires="wps">
          <w:drawing>
            <wp:anchor distT="0" distB="0" distL="114300" distR="114300" simplePos="0" relativeHeight="251658245" behindDoc="0" locked="0" layoutInCell="1" allowOverlap="1" wp14:anchorId="48BB4D0C" wp14:editId="54879262">
              <wp:simplePos x="0" y="0"/>
              <wp:positionH relativeFrom="margin">
                <wp:posOffset>-14605</wp:posOffset>
              </wp:positionH>
              <wp:positionV relativeFrom="paragraph">
                <wp:posOffset>-12065</wp:posOffset>
              </wp:positionV>
              <wp:extent cx="167640" cy="166370"/>
              <wp:effectExtent l="0" t="0" r="0" b="0"/>
              <wp:wrapNone/>
              <wp:docPr id="92" name="Rectangle 92"/>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5"/>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8F0C459">
            <v:rect id="Rechthoek 92" style="position:absolute;margin-left:-1.15pt;margin-top:-.95pt;width:13.2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681529E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">
              <v:fill type="frame" o:title="" recolor="t" rotate="t" r:id="rId6"/>
              <w10:wrap anchorx="margin"/>
            </v:rect>
          </w:pict>
        </mc:Fallback>
      </mc:AlternateContent>
    </w:r>
    <w:r w:rsidR="009C49B1">
      <w:t xml:space="preserve">      </w:t>
    </w:r>
    <w:r w:rsidR="00B25F15" w:rsidRPr="00FE16B6">
      <w:t>MAIN OFFICE</w:t>
    </w:r>
  </w:p>
  <w:p w14:paraId="5CF8F3CF" w14:textId="77777777" w:rsidR="00B25F15" w:rsidRPr="00B25F15" w:rsidRDefault="00A033B2" w:rsidP="00B42A81">
    <w:r w:rsidRPr="00FE16B6">
      <w:rPr>
        <w:b/>
        <w:bCs/>
        <w:noProof/>
        <w:sz w:val="22"/>
        <w:szCs w:val="22"/>
        <w:lang w:val="en-GB" w:eastAsia="en-GB"/>
      </w:rPr>
      <mc:AlternateContent>
        <mc:Choice Requires="wps">
          <w:drawing>
            <wp:anchor distT="0" distB="0" distL="114300" distR="114300" simplePos="0" relativeHeight="251658243" behindDoc="0" locked="0" layoutInCell="1" allowOverlap="1" wp14:anchorId="7007AF50" wp14:editId="71DD779C">
              <wp:simplePos x="0" y="0"/>
              <wp:positionH relativeFrom="margin">
                <wp:posOffset>1898650</wp:posOffset>
              </wp:positionH>
              <wp:positionV relativeFrom="paragraph">
                <wp:posOffset>40448</wp:posOffset>
              </wp:positionV>
              <wp:extent cx="167640" cy="166370"/>
              <wp:effectExtent l="0" t="0" r="0" b="0"/>
              <wp:wrapNone/>
              <wp:docPr id="90" name="Rectangle 90"/>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7"/>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19BFD62">
            <v:rect id="Rechthoek 90" style="position:absolute;margin-left:149.5pt;margin-top:3.2pt;width:13.2pt;height:1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38308D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">
              <v:fill type="frame" o:title="" recolor="t" rotate="t" r:id="rId8"/>
              <w10:wrap anchorx="margin"/>
            </v:rect>
          </w:pict>
        </mc:Fallback>
      </mc:AlternateContent>
    </w:r>
    <w:proofErr w:type="spellStart"/>
    <w:r w:rsidR="00B25F15" w:rsidRPr="00B25F15">
      <w:t>Moutstraat</w:t>
    </w:r>
    <w:proofErr w:type="spellEnd"/>
    <w:r w:rsidR="00B25F15" w:rsidRPr="00B25F15">
      <w:t xml:space="preserve"> 108</w:t>
    </w:r>
  </w:p>
  <w:p w14:paraId="55AE4030" w14:textId="77777777" w:rsidR="00B25F15" w:rsidRPr="00B25F15" w:rsidRDefault="009F2C60" w:rsidP="00B42A81">
    <w:r w:rsidRPr="00FE16B6">
      <w:rPr>
        <w:b/>
        <w:bCs/>
        <w:noProof/>
        <w:sz w:val="22"/>
        <w:szCs w:val="22"/>
        <w:lang w:val="en-GB" w:eastAsia="en-GB"/>
      </w:rPr>
      <mc:AlternateContent>
        <mc:Choice Requires="wps">
          <w:drawing>
            <wp:anchor distT="0" distB="0" distL="114300" distR="114300" simplePos="0" relativeHeight="251658242" behindDoc="0" locked="0" layoutInCell="1" allowOverlap="1" wp14:anchorId="58429D12" wp14:editId="0E90B00E">
              <wp:simplePos x="0" y="0"/>
              <wp:positionH relativeFrom="margin">
                <wp:posOffset>1898842</wp:posOffset>
              </wp:positionH>
              <wp:positionV relativeFrom="paragraph">
                <wp:posOffset>41910</wp:posOffset>
              </wp:positionV>
              <wp:extent cx="167640" cy="166370"/>
              <wp:effectExtent l="0" t="0" r="0" b="0"/>
              <wp:wrapNone/>
              <wp:docPr id="88" name="Rectangle 88"/>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9"/>
                        <a:srcRect/>
                        <a:stretch>
                          <a:fillRect l="8000" t="20000" r="7000" b="2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A48D743">
            <v:rect id="Rechthoek 88" style="position:absolute;margin-left:149.5pt;margin-top:3.3pt;width:13.2pt;height:13.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3885387A"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">
              <v:fill type="frame" o:title="" recolor="t" rotate="t" r:id="rId10"/>
              <w10:wrap anchorx="margin"/>
            </v:rect>
          </w:pict>
        </mc:Fallback>
      </mc:AlternateContent>
    </w:r>
    <w:r w:rsidR="00B25F15" w:rsidRPr="00B25F15">
      <w:t>9000 Ghent</w:t>
    </w:r>
  </w:p>
  <w:p w14:paraId="18E1522C" w14:textId="77777777" w:rsidR="00B25F15" w:rsidRPr="00B25F15" w:rsidRDefault="00B25F15" w:rsidP="00B42A81">
    <w:r w:rsidRPr="00B25F15">
      <w:t>Belgium</w:t>
    </w:r>
  </w:p>
  <w:p w14:paraId="171A2892" w14:textId="77777777" w:rsidR="00B25F15" w:rsidRDefault="00B25F15" w:rsidP="00B42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BCBD6" w14:textId="77777777" w:rsidR="00BB23C9" w:rsidRDefault="00BB23C9" w:rsidP="00B42A81">
      <w:r>
        <w:separator/>
      </w:r>
    </w:p>
    <w:p w14:paraId="0DC7A68A" w14:textId="77777777" w:rsidR="00BB23C9" w:rsidRDefault="00BB23C9" w:rsidP="00B42A81"/>
    <w:p w14:paraId="3F4CAEC9" w14:textId="77777777" w:rsidR="00BB23C9" w:rsidRDefault="00BB23C9" w:rsidP="00B42A81"/>
    <w:p w14:paraId="7BDA26C3" w14:textId="77777777" w:rsidR="00BB23C9" w:rsidRDefault="00BB23C9" w:rsidP="00B42A81"/>
    <w:p w14:paraId="7B0E0D8F" w14:textId="77777777" w:rsidR="00BB23C9" w:rsidRDefault="00BB23C9" w:rsidP="00B42A81"/>
    <w:p w14:paraId="652B1791" w14:textId="77777777" w:rsidR="00BB23C9" w:rsidRDefault="00BB23C9" w:rsidP="00B42A81"/>
  </w:footnote>
  <w:footnote w:type="continuationSeparator" w:id="0">
    <w:p w14:paraId="05B359A2" w14:textId="77777777" w:rsidR="00BB23C9" w:rsidRDefault="00BB23C9" w:rsidP="00B42A81">
      <w:r>
        <w:continuationSeparator/>
      </w:r>
    </w:p>
    <w:p w14:paraId="4C8254DF" w14:textId="77777777" w:rsidR="00BB23C9" w:rsidRDefault="00BB23C9" w:rsidP="00B42A81"/>
    <w:p w14:paraId="3EFED19E" w14:textId="77777777" w:rsidR="00BB23C9" w:rsidRDefault="00BB23C9" w:rsidP="00B42A81"/>
    <w:p w14:paraId="50BC75BC" w14:textId="77777777" w:rsidR="00BB23C9" w:rsidRDefault="00BB23C9" w:rsidP="00B42A81"/>
    <w:p w14:paraId="68FD973E" w14:textId="77777777" w:rsidR="00BB23C9" w:rsidRDefault="00BB23C9" w:rsidP="00B42A81"/>
    <w:p w14:paraId="63A01F94" w14:textId="77777777" w:rsidR="00BB23C9" w:rsidRDefault="00BB23C9" w:rsidP="00B42A81"/>
  </w:footnote>
  <w:footnote w:type="continuationNotice" w:id="1">
    <w:p w14:paraId="19A4F0B2" w14:textId="77777777" w:rsidR="00B77B8B" w:rsidRDefault="00B77B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6EF7" w14:textId="2A41DC57" w:rsidR="007603B9" w:rsidRDefault="00286F82" w:rsidP="00B42A81">
    <w:r>
      <w:rPr>
        <w:noProof/>
      </w:rPr>
    </w:r>
    <w:r w:rsidR="00286F82">
      <w:rPr>
        <w:noProof/>
      </w:rPr>
      <w:pict w14:anchorId="1BEBD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580447" o:spid="_x0000_s1026" type="#_x0000_t75" alt="" style="position:absolute;margin-left:0;margin-top:0;width:642.95pt;height:209.3pt;z-index:-251658233;mso-wrap-edited:f;mso-width-percent:0;mso-height-percent:0;mso-position-horizontal:center;mso-position-horizontal-relative:margin;mso-position-vertical:center;mso-position-vertical-relative:margin;mso-width-percent:0;mso-height-percent:0" o:allowincell="f">
          <v:imagedata r:id="rId1" o:title="header image met logo @3x"/>
          <w10:wrap anchorx="margin" anchory="margin"/>
        </v:shape>
      </w:pict>
    </w:r>
  </w:p>
  <w:p w14:paraId="1046DD63" w14:textId="77777777" w:rsidR="007603B9" w:rsidRDefault="007603B9" w:rsidP="00B42A81"/>
  <w:p w14:paraId="09A7E8C6" w14:textId="77777777" w:rsidR="007603B9" w:rsidRDefault="007603B9" w:rsidP="00B42A81"/>
  <w:p w14:paraId="0999A430" w14:textId="77777777" w:rsidR="007603B9" w:rsidRDefault="007603B9" w:rsidP="00B42A81"/>
  <w:p w14:paraId="663C7803" w14:textId="77777777" w:rsidR="00E1388C" w:rsidRDefault="00E1388C" w:rsidP="00B42A81"/>
  <w:p w14:paraId="38D4FC3B" w14:textId="77777777" w:rsidR="0001020C" w:rsidRDefault="0001020C" w:rsidP="00B42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A5BE" w14:textId="77777777" w:rsidR="007603B9" w:rsidRDefault="007603B9" w:rsidP="00B42A81"/>
  <w:p w14:paraId="1F0F1350" w14:textId="77777777" w:rsidR="007603B9" w:rsidRDefault="007603B9" w:rsidP="00B42A81"/>
  <w:p w14:paraId="4E91F53E" w14:textId="4619D0CC" w:rsidR="0001020C" w:rsidRDefault="007603B9" w:rsidP="00286F82">
    <w:pPr>
      <w:jc w:val="right"/>
    </w:pPr>
    <w:r>
      <w:rPr>
        <w:noProof/>
        <w:lang w:val="en-GB" w:eastAsia="en-GB"/>
      </w:rPr>
      <w:drawing>
        <wp:inline distT="0" distB="0" distL="0" distR="0" wp14:anchorId="12552064" wp14:editId="211DB86F">
          <wp:extent cx="1615847" cy="5379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tretch>
                    <a:fillRect/>
                  </a:stretch>
                </pic:blipFill>
                <pic:spPr>
                  <a:xfrm>
                    <a:off x="0" y="0"/>
                    <a:ext cx="1663796" cy="553937"/>
                  </a:xfrm>
                  <a:prstGeom prst="rect">
                    <a:avLst/>
                  </a:prstGeom>
                </pic:spPr>
              </pic:pic>
            </a:graphicData>
          </a:graphic>
        </wp:inline>
      </w:drawing>
    </w:r>
  </w:p>
  <w:p w14:paraId="507A3386" w14:textId="77777777" w:rsidR="002043FA" w:rsidRDefault="002043FA" w:rsidP="00B42A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49.55pt;height:51.45pt;visibility:visible;mso-wrap-style:square" o:bullet="t">
        <v:imagedata r:id="rId1" o:title=""/>
      </v:shape>
    </w:pict>
  </w:numPicBullet>
  <w:abstractNum w:abstractNumId="0" w15:restartNumberingAfterBreak="0">
    <w:nsid w:val="02EA7BA7"/>
    <w:multiLevelType w:val="multilevel"/>
    <w:tmpl w:val="06728E76"/>
    <w:styleLink w:val="Huidigelijst7"/>
    <w:lvl w:ilvl="0">
      <w:start w:val="1"/>
      <w:numFmt w:val="bullet"/>
      <w:lvlText w:val="o"/>
      <w:lvlJc w:val="left"/>
      <w:pPr>
        <w:ind w:left="454" w:hanging="454"/>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62BC6"/>
    <w:multiLevelType w:val="multilevel"/>
    <w:tmpl w:val="A2B0D3E2"/>
    <w:styleLink w:val="Huidigelij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38DE"/>
    <w:multiLevelType w:val="multilevel"/>
    <w:tmpl w:val="4E22FF60"/>
    <w:lvl w:ilvl="0">
      <w:start w:val="1"/>
      <w:numFmt w:val="decimal"/>
      <w:lvlText w:val="%1."/>
      <w:lvlJc w:val="left"/>
      <w:pPr>
        <w:ind w:left="567" w:hanging="567"/>
      </w:pPr>
      <w:rPr>
        <w:rFonts w:ascii="Lato" w:hAnsi="Lato" w:hint="default"/>
        <w:b w:val="0"/>
        <w:i w:val="0"/>
        <w:sz w:val="56"/>
        <w:u w:val="none"/>
      </w:rPr>
    </w:lvl>
    <w:lvl w:ilvl="1">
      <w:start w:val="1"/>
      <w:numFmt w:val="decimal"/>
      <w:pStyle w:val="Heading2numbered"/>
      <w:isLgl/>
      <w:lvlText w:val="%1.%2."/>
      <w:lvlJc w:val="left"/>
      <w:pPr>
        <w:ind w:left="1080" w:hanging="1080"/>
      </w:pPr>
      <w:rPr>
        <w:rFonts w:hint="default"/>
      </w:rPr>
    </w:lvl>
    <w:lvl w:ilvl="2">
      <w:start w:val="1"/>
      <w:numFmt w:val="decimal"/>
      <w:pStyle w:val="Heading3numbered"/>
      <w:isLgl/>
      <w:lvlText w:val="%1.%2.%3."/>
      <w:lvlJc w:val="left"/>
      <w:pPr>
        <w:ind w:left="1077" w:hanging="1077"/>
      </w:pPr>
      <w:rPr>
        <w:rFonts w:hint="default"/>
      </w:rPr>
    </w:lvl>
    <w:lvl w:ilvl="3">
      <w:start w:val="1"/>
      <w:numFmt w:val="decimal"/>
      <w:pStyle w:val="Heading4numbered"/>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 w15:restartNumberingAfterBreak="0">
    <w:nsid w:val="181F06AB"/>
    <w:multiLevelType w:val="multilevel"/>
    <w:tmpl w:val="ACAA6CC4"/>
    <w:styleLink w:val="Huidigelijst21"/>
    <w:lvl w:ilvl="0">
      <w:start w:val="1"/>
      <w:numFmt w:val="decimal"/>
      <w:lvlText w:val="%1."/>
      <w:lvlJc w:val="left"/>
      <w:pPr>
        <w:ind w:left="284" w:hanging="284"/>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2B2090"/>
    <w:multiLevelType w:val="multilevel"/>
    <w:tmpl w:val="752C8804"/>
    <w:styleLink w:val="Huidigelijst6"/>
    <w:lvl w:ilvl="0">
      <w:start w:val="1"/>
      <w:numFmt w:val="bullet"/>
      <w:lvlText w:val="o"/>
      <w:lvlJc w:val="left"/>
      <w:pPr>
        <w:ind w:left="360" w:hanging="360"/>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A85EC7"/>
    <w:multiLevelType w:val="hybridMultilevel"/>
    <w:tmpl w:val="F02C4798"/>
    <w:lvl w:ilvl="0" w:tplc="C9A41EF2">
      <w:start w:val="1"/>
      <w:numFmt w:val="decimal"/>
      <w:pStyle w:val="Numberedlist"/>
      <w:lvlText w:val="%1."/>
      <w:lvlJc w:val="left"/>
      <w:pPr>
        <w:ind w:left="734" w:hanging="377"/>
      </w:pPr>
      <w:rPr>
        <w:rFonts w:ascii="Lato" w:hAnsi="Lato" w:hint="default"/>
        <w:b/>
        <w:i w:val="0"/>
        <w:color w:val="14B9D6"/>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AB4E23"/>
    <w:multiLevelType w:val="multilevel"/>
    <w:tmpl w:val="607E1CF0"/>
    <w:styleLink w:val="Huidigelijst20"/>
    <w:lvl w:ilvl="0">
      <w:start w:val="1"/>
      <w:numFmt w:val="decimal"/>
      <w:lvlText w:val="%1."/>
      <w:lvlJc w:val="left"/>
      <w:pPr>
        <w:ind w:left="567" w:hanging="567"/>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947320"/>
    <w:multiLevelType w:val="multilevel"/>
    <w:tmpl w:val="360E3C3C"/>
    <w:styleLink w:val="Huidigelijst18"/>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278FB"/>
    <w:multiLevelType w:val="multilevel"/>
    <w:tmpl w:val="3E0E1F16"/>
    <w:styleLink w:val="Huidigelijst4"/>
    <w:lvl w:ilvl="0">
      <w:start w:val="1"/>
      <w:numFmt w:val="bullet"/>
      <w:lvlText w:val="o"/>
      <w:lvlJc w:val="left"/>
      <w:pPr>
        <w:ind w:left="360" w:hanging="360"/>
      </w:pPr>
      <w:rPr>
        <w:rFonts w:ascii="Wingdings" w:hAnsi="Wingdings" w:hint="default"/>
        <w:color w:val="14B9D6"/>
        <w:spacing w:val="0"/>
        <w:w w:val="100"/>
        <w:position w:val="0"/>
        <w:sz w:val="52"/>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6212E5"/>
    <w:multiLevelType w:val="multilevel"/>
    <w:tmpl w:val="A1B0556C"/>
    <w:styleLink w:val="Huidigelijst23"/>
    <w:lvl w:ilvl="0">
      <w:start w:val="1"/>
      <w:numFmt w:val="decimal"/>
      <w:lvlText w:val="%1."/>
      <w:lvlJc w:val="left"/>
      <w:pPr>
        <w:ind w:left="567" w:hanging="567"/>
      </w:pPr>
      <w:rPr>
        <w:rFonts w:ascii="Abel" w:hAnsi="Abel" w:hint="default"/>
        <w:b w:val="0"/>
        <w:i w:val="0"/>
        <w:sz w:val="5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372F26"/>
    <w:multiLevelType w:val="multilevel"/>
    <w:tmpl w:val="9014D9A0"/>
    <w:styleLink w:val="Huidigelijst3"/>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455915"/>
    <w:multiLevelType w:val="multilevel"/>
    <w:tmpl w:val="45AAFA2C"/>
    <w:styleLink w:val="CurrentList4"/>
    <w:lvl w:ilvl="0">
      <w:start w:val="1"/>
      <w:numFmt w:val="decimal"/>
      <w:lvlText w:val="%1."/>
      <w:lvlJc w:val="left"/>
      <w:pPr>
        <w:ind w:left="340" w:hanging="340"/>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441A8B"/>
    <w:multiLevelType w:val="multilevel"/>
    <w:tmpl w:val="2F204134"/>
    <w:styleLink w:val="Huidigelijst24"/>
    <w:lvl w:ilvl="0">
      <w:start w:val="1"/>
      <w:numFmt w:val="decimal"/>
      <w:lvlText w:val="%1."/>
      <w:lvlJc w:val="left"/>
      <w:pPr>
        <w:ind w:left="397" w:hanging="397"/>
      </w:pPr>
      <w:rPr>
        <w:rFonts w:ascii="Lato Black" w:hAnsi="Lato Black"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4392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A6D35"/>
    <w:multiLevelType w:val="multilevel"/>
    <w:tmpl w:val="1750C35C"/>
    <w:styleLink w:val="Huidigelijst25"/>
    <w:lvl w:ilvl="0">
      <w:start w:val="1"/>
      <w:numFmt w:val="decimal"/>
      <w:lvlText w:val="%1."/>
      <w:lvlJc w:val="left"/>
      <w:pPr>
        <w:ind w:left="567" w:hanging="567"/>
      </w:pPr>
      <w:rPr>
        <w:rFonts w:ascii="Lato" w:hAnsi="Lato" w:hint="default"/>
        <w:b w:val="0"/>
        <w:i w:val="0"/>
        <w:color w:val="14B9D6"/>
        <w:sz w:val="4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8118EF"/>
    <w:multiLevelType w:val="multilevel"/>
    <w:tmpl w:val="D1D4477C"/>
    <w:styleLink w:val="Huidigelijst5"/>
    <w:lvl w:ilvl="0">
      <w:start w:val="1"/>
      <w:numFmt w:val="bullet"/>
      <w:lvlText w:val="o"/>
      <w:lvlJc w:val="left"/>
      <w:pPr>
        <w:ind w:left="360" w:hanging="360"/>
      </w:pPr>
      <w:rPr>
        <w:rFonts w:ascii="Wingdings" w:hAnsi="Wingdings" w:hint="default"/>
        <w:color w:val="14B9D6"/>
        <w:spacing w:val="0"/>
        <w:w w:val="100"/>
        <w:position w:val="0"/>
        <w:sz w:val="44"/>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031FF3"/>
    <w:multiLevelType w:val="multilevel"/>
    <w:tmpl w:val="96582E8A"/>
    <w:styleLink w:val="Huidigelijst14"/>
    <w:lvl w:ilvl="0">
      <w:start w:val="1"/>
      <w:numFmt w:val="decimal"/>
      <w:lvlText w:val="%1."/>
      <w:lvlJc w:val="left"/>
      <w:pPr>
        <w:ind w:left="737" w:hanging="37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0283E"/>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3C47C52"/>
    <w:multiLevelType w:val="multilevel"/>
    <w:tmpl w:val="6D0E157E"/>
    <w:lvl w:ilvl="0">
      <w:start w:val="1"/>
      <w:numFmt w:val="decimal"/>
      <w:pStyle w:val="Heading1numbered"/>
      <w:lvlText w:val="%1."/>
      <w:lvlJc w:val="left"/>
      <w:pPr>
        <w:ind w:left="1077" w:hanging="1077"/>
      </w:p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19" w15:restartNumberingAfterBreak="0">
    <w:nsid w:val="454D4F8B"/>
    <w:multiLevelType w:val="hybridMultilevel"/>
    <w:tmpl w:val="E0C0B86C"/>
    <w:lvl w:ilvl="0" w:tplc="495EFCB4">
      <w:start w:val="1"/>
      <w:numFmt w:val="bullet"/>
      <w:pStyle w:val="BigCheckBoxes"/>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A3269A"/>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8733916"/>
    <w:multiLevelType w:val="multilevel"/>
    <w:tmpl w:val="0936A8A6"/>
    <w:styleLink w:val="CurrentList5"/>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2" w15:restartNumberingAfterBreak="0">
    <w:nsid w:val="49852819"/>
    <w:multiLevelType w:val="hybridMultilevel"/>
    <w:tmpl w:val="411C346C"/>
    <w:lvl w:ilvl="0" w:tplc="7C6E0E1C">
      <w:start w:val="1"/>
      <w:numFmt w:val="bullet"/>
      <w:pStyle w:val="SmallCheckBoxes"/>
      <w:lvlText w:val="o"/>
      <w:lvlJc w:val="left"/>
      <w:pPr>
        <w:tabs>
          <w:tab w:val="num" w:pos="360"/>
        </w:tabs>
        <w:ind w:left="510" w:hanging="510"/>
      </w:pPr>
      <w:rPr>
        <w:rFonts w:ascii="Wingdings" w:hAnsi="Wingdings" w:hint="default"/>
        <w:b w:val="0"/>
        <w:i w:val="0"/>
        <w:color w:val="14B9D6"/>
        <w:sz w:val="16"/>
      </w:rPr>
    </w:lvl>
    <w:lvl w:ilvl="1" w:tplc="4F68C09E" w:tentative="1">
      <w:start w:val="1"/>
      <w:numFmt w:val="bullet"/>
      <w:lvlText w:val=""/>
      <w:lvlJc w:val="left"/>
      <w:pPr>
        <w:tabs>
          <w:tab w:val="num" w:pos="1440"/>
        </w:tabs>
        <w:ind w:left="1440" w:hanging="360"/>
      </w:pPr>
      <w:rPr>
        <w:rFonts w:ascii="Symbol" w:hAnsi="Symbol" w:hint="default"/>
      </w:rPr>
    </w:lvl>
    <w:lvl w:ilvl="2" w:tplc="E9F27F2E" w:tentative="1">
      <w:start w:val="1"/>
      <w:numFmt w:val="bullet"/>
      <w:lvlText w:val=""/>
      <w:lvlJc w:val="left"/>
      <w:pPr>
        <w:tabs>
          <w:tab w:val="num" w:pos="2160"/>
        </w:tabs>
        <w:ind w:left="2160" w:hanging="360"/>
      </w:pPr>
      <w:rPr>
        <w:rFonts w:ascii="Symbol" w:hAnsi="Symbol" w:hint="default"/>
      </w:rPr>
    </w:lvl>
    <w:lvl w:ilvl="3" w:tplc="66123E12" w:tentative="1">
      <w:start w:val="1"/>
      <w:numFmt w:val="bullet"/>
      <w:lvlText w:val=""/>
      <w:lvlJc w:val="left"/>
      <w:pPr>
        <w:tabs>
          <w:tab w:val="num" w:pos="2880"/>
        </w:tabs>
        <w:ind w:left="2880" w:hanging="360"/>
      </w:pPr>
      <w:rPr>
        <w:rFonts w:ascii="Symbol" w:hAnsi="Symbol" w:hint="default"/>
      </w:rPr>
    </w:lvl>
    <w:lvl w:ilvl="4" w:tplc="B7AE0330" w:tentative="1">
      <w:start w:val="1"/>
      <w:numFmt w:val="bullet"/>
      <w:lvlText w:val=""/>
      <w:lvlJc w:val="left"/>
      <w:pPr>
        <w:tabs>
          <w:tab w:val="num" w:pos="3600"/>
        </w:tabs>
        <w:ind w:left="3600" w:hanging="360"/>
      </w:pPr>
      <w:rPr>
        <w:rFonts w:ascii="Symbol" w:hAnsi="Symbol" w:hint="default"/>
      </w:rPr>
    </w:lvl>
    <w:lvl w:ilvl="5" w:tplc="ADF641AE" w:tentative="1">
      <w:start w:val="1"/>
      <w:numFmt w:val="bullet"/>
      <w:lvlText w:val=""/>
      <w:lvlJc w:val="left"/>
      <w:pPr>
        <w:tabs>
          <w:tab w:val="num" w:pos="4320"/>
        </w:tabs>
        <w:ind w:left="4320" w:hanging="360"/>
      </w:pPr>
      <w:rPr>
        <w:rFonts w:ascii="Symbol" w:hAnsi="Symbol" w:hint="default"/>
      </w:rPr>
    </w:lvl>
    <w:lvl w:ilvl="6" w:tplc="05561C80" w:tentative="1">
      <w:start w:val="1"/>
      <w:numFmt w:val="bullet"/>
      <w:lvlText w:val=""/>
      <w:lvlJc w:val="left"/>
      <w:pPr>
        <w:tabs>
          <w:tab w:val="num" w:pos="5040"/>
        </w:tabs>
        <w:ind w:left="5040" w:hanging="360"/>
      </w:pPr>
      <w:rPr>
        <w:rFonts w:ascii="Symbol" w:hAnsi="Symbol" w:hint="default"/>
      </w:rPr>
    </w:lvl>
    <w:lvl w:ilvl="7" w:tplc="C4EE519C" w:tentative="1">
      <w:start w:val="1"/>
      <w:numFmt w:val="bullet"/>
      <w:lvlText w:val=""/>
      <w:lvlJc w:val="left"/>
      <w:pPr>
        <w:tabs>
          <w:tab w:val="num" w:pos="5760"/>
        </w:tabs>
        <w:ind w:left="5760" w:hanging="360"/>
      </w:pPr>
      <w:rPr>
        <w:rFonts w:ascii="Symbol" w:hAnsi="Symbol" w:hint="default"/>
      </w:rPr>
    </w:lvl>
    <w:lvl w:ilvl="8" w:tplc="2932BD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CC4FBF"/>
    <w:multiLevelType w:val="multilevel"/>
    <w:tmpl w:val="6DBC5FF2"/>
    <w:styleLink w:val="Huidigelijst22"/>
    <w:lvl w:ilvl="0">
      <w:start w:val="1"/>
      <w:numFmt w:val="decimal"/>
      <w:lvlText w:val="%1."/>
      <w:lvlJc w:val="left"/>
      <w:pPr>
        <w:ind w:left="397" w:hanging="39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5010E"/>
    <w:multiLevelType w:val="multilevel"/>
    <w:tmpl w:val="B082FB74"/>
    <w:styleLink w:val="Huidigelijst1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216F55"/>
    <w:multiLevelType w:val="multilevel"/>
    <w:tmpl w:val="1FF2FC98"/>
    <w:styleLink w:val="CurrentList1"/>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6" w15:restartNumberingAfterBreak="0">
    <w:nsid w:val="5E9D7EE7"/>
    <w:multiLevelType w:val="multilevel"/>
    <w:tmpl w:val="90B4B7E4"/>
    <w:styleLink w:val="Huidigelijst8"/>
    <w:lvl w:ilvl="0">
      <w:start w:val="1"/>
      <w:numFmt w:val="bullet"/>
      <w:lvlText w:val="o"/>
      <w:lvlJc w:val="left"/>
      <w:pPr>
        <w:ind w:left="454" w:hanging="454"/>
      </w:pPr>
      <w:rPr>
        <w:rFonts w:ascii="Wingdings" w:hAnsi="Wingdings" w:hint="default"/>
        <w:b w:val="0"/>
        <w:i w:val="0"/>
        <w:color w:val="14B9D6"/>
        <w:spacing w:val="0"/>
        <w:w w:val="100"/>
        <w:kern w:val="4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59056F"/>
    <w:multiLevelType w:val="multilevel"/>
    <w:tmpl w:val="C0CCC704"/>
    <w:styleLink w:val="Huidigelijst2"/>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9D20B0"/>
    <w:multiLevelType w:val="multilevel"/>
    <w:tmpl w:val="78105938"/>
    <w:styleLink w:val="Huidigelijst9"/>
    <w:lvl w:ilvl="0">
      <w:start w:val="1"/>
      <w:numFmt w:val="bullet"/>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F560C6"/>
    <w:multiLevelType w:val="multilevel"/>
    <w:tmpl w:val="F6FA625C"/>
    <w:styleLink w:val="Huidigelijst15"/>
    <w:lvl w:ilvl="0">
      <w:start w:val="1"/>
      <w:numFmt w:val="decimal"/>
      <w:lvlText w:val="%1."/>
      <w:lvlJc w:val="left"/>
      <w:pPr>
        <w:ind w:left="737" w:hanging="377"/>
      </w:pPr>
      <w:rPr>
        <w:rFonts w:ascii="Lato" w:hAnsi="Lato" w:hint="default"/>
        <w:b/>
        <w:i w:val="0"/>
        <w:color w:val="14B9D6"/>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385F3A"/>
    <w:multiLevelType w:val="hybridMultilevel"/>
    <w:tmpl w:val="C9B81304"/>
    <w:lvl w:ilvl="0" w:tplc="C3F4ED46">
      <w:numFmt w:val="bullet"/>
      <w:pStyle w:val="ListParagraph"/>
      <w:lvlText w:val="•"/>
      <w:lvlJc w:val="left"/>
      <w:pPr>
        <w:ind w:left="360" w:hanging="360"/>
      </w:pPr>
      <w:rPr>
        <w:rFonts w:ascii="Lato" w:eastAsiaTheme="minorHAnsi" w:hAnsi="Lato" w:cstheme="minorBidi" w:hint="default"/>
        <w:color w:val="16B8D4"/>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5DB4D1D"/>
    <w:multiLevelType w:val="multilevel"/>
    <w:tmpl w:val="7D7A2D44"/>
    <w:styleLink w:val="Huidigelijst1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753D63"/>
    <w:multiLevelType w:val="multilevel"/>
    <w:tmpl w:val="1514E9D4"/>
    <w:styleLink w:val="Huidigelijst19"/>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6415E"/>
    <w:multiLevelType w:val="multilevel"/>
    <w:tmpl w:val="C0CCC704"/>
    <w:styleLink w:val="Huidigelijst1"/>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0856128"/>
    <w:multiLevelType w:val="multilevel"/>
    <w:tmpl w:val="C44C122E"/>
    <w:styleLink w:val="CurrentList2"/>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5" w15:restartNumberingAfterBreak="0">
    <w:nsid w:val="70B518F7"/>
    <w:multiLevelType w:val="multilevel"/>
    <w:tmpl w:val="F43C30E2"/>
    <w:styleLink w:val="Huidigelijst16"/>
    <w:lvl w:ilvl="0">
      <w:start w:val="1"/>
      <w:numFmt w:val="decimal"/>
      <w:lvlText w:val="%1."/>
      <w:lvlJc w:val="left"/>
      <w:pPr>
        <w:ind w:left="734" w:hanging="377"/>
      </w:pPr>
      <w:rPr>
        <w:rFonts w:ascii="Lato" w:hAnsi="Lato" w:hint="default"/>
        <w:b w:val="0"/>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7C537F"/>
    <w:multiLevelType w:val="multilevel"/>
    <w:tmpl w:val="C8FAB1E4"/>
    <w:styleLink w:val="CurrentList3"/>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7" w15:restartNumberingAfterBreak="0">
    <w:nsid w:val="776E1526"/>
    <w:multiLevelType w:val="multilevel"/>
    <w:tmpl w:val="CFE64150"/>
    <w:styleLink w:val="Huidigelijst11"/>
    <w:lvl w:ilvl="0">
      <w:numFmt w:val="bullet"/>
      <w:lvlText w:val="•"/>
      <w:lvlJc w:val="left"/>
      <w:pPr>
        <w:ind w:left="360" w:hanging="360"/>
      </w:pPr>
      <w:rPr>
        <w:rFonts w:ascii="Lato" w:eastAsiaTheme="minorHAnsi" w:hAnsi="Lato" w:cstheme="minorBidi" w:hint="default"/>
        <w:color w:val="16B8D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CC67FF4"/>
    <w:multiLevelType w:val="multilevel"/>
    <w:tmpl w:val="7D2ECD8A"/>
    <w:styleLink w:val="Huidigelijst13"/>
    <w:lvl w:ilvl="0">
      <w:start w:val="1"/>
      <w:numFmt w:val="decimal"/>
      <w:lvlText w:val="%1."/>
      <w:lvlJc w:val="left"/>
      <w:pPr>
        <w:ind w:left="737" w:hanging="377"/>
      </w:pPr>
      <w:rPr>
        <w:rFonts w:ascii="Lato" w:hAnsi="Lato" w:hint="default"/>
        <w:b w:val="0"/>
        <w:i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45232D"/>
    <w:multiLevelType w:val="multilevel"/>
    <w:tmpl w:val="65EA2C38"/>
    <w:styleLink w:val="CurrentList6"/>
    <w:lvl w:ilvl="0">
      <w:start w:val="1"/>
      <w:numFmt w:val="decimal"/>
      <w:lvlText w:val="%1."/>
      <w:lvlJc w:val="left"/>
      <w:pPr>
        <w:ind w:left="1077" w:hanging="107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num w:numId="1" w16cid:durableId="711265961">
    <w:abstractNumId w:val="17"/>
  </w:num>
  <w:num w:numId="2" w16cid:durableId="413212372">
    <w:abstractNumId w:val="13"/>
  </w:num>
  <w:num w:numId="3" w16cid:durableId="1865628203">
    <w:abstractNumId w:val="20"/>
  </w:num>
  <w:num w:numId="4" w16cid:durableId="387415434">
    <w:abstractNumId w:val="5"/>
  </w:num>
  <w:num w:numId="5" w16cid:durableId="2017150646">
    <w:abstractNumId w:val="10"/>
  </w:num>
  <w:num w:numId="6" w16cid:durableId="1964770137">
    <w:abstractNumId w:val="22"/>
  </w:num>
  <w:num w:numId="7" w16cid:durableId="996886024">
    <w:abstractNumId w:val="19"/>
  </w:num>
  <w:num w:numId="8" w16cid:durableId="1414937608">
    <w:abstractNumId w:val="33"/>
  </w:num>
  <w:num w:numId="9" w16cid:durableId="1121147038">
    <w:abstractNumId w:val="27"/>
  </w:num>
  <w:num w:numId="10" w16cid:durableId="1621184674">
    <w:abstractNumId w:val="8"/>
  </w:num>
  <w:num w:numId="11" w16cid:durableId="712464200">
    <w:abstractNumId w:val="15"/>
  </w:num>
  <w:num w:numId="12" w16cid:durableId="831026489">
    <w:abstractNumId w:val="4"/>
  </w:num>
  <w:num w:numId="13" w16cid:durableId="1294363300">
    <w:abstractNumId w:val="0"/>
  </w:num>
  <w:num w:numId="14" w16cid:durableId="1540580448">
    <w:abstractNumId w:val="26"/>
  </w:num>
  <w:num w:numId="15" w16cid:durableId="312410740">
    <w:abstractNumId w:val="28"/>
  </w:num>
  <w:num w:numId="16" w16cid:durableId="1163819655">
    <w:abstractNumId w:val="24"/>
  </w:num>
  <w:num w:numId="17" w16cid:durableId="1519856242">
    <w:abstractNumId w:val="37"/>
  </w:num>
  <w:num w:numId="18" w16cid:durableId="543833348">
    <w:abstractNumId w:val="31"/>
  </w:num>
  <w:num w:numId="19" w16cid:durableId="2012487567">
    <w:abstractNumId w:val="38"/>
  </w:num>
  <w:num w:numId="20" w16cid:durableId="1574313203">
    <w:abstractNumId w:val="16"/>
  </w:num>
  <w:num w:numId="21" w16cid:durableId="1282228742">
    <w:abstractNumId w:val="29"/>
  </w:num>
  <w:num w:numId="22" w16cid:durableId="873619167">
    <w:abstractNumId w:val="35"/>
  </w:num>
  <w:num w:numId="23" w16cid:durableId="1266696980">
    <w:abstractNumId w:val="1"/>
  </w:num>
  <w:num w:numId="24" w16cid:durableId="391076059">
    <w:abstractNumId w:val="7"/>
  </w:num>
  <w:num w:numId="25" w16cid:durableId="610475349">
    <w:abstractNumId w:val="32"/>
  </w:num>
  <w:num w:numId="26" w16cid:durableId="645864364">
    <w:abstractNumId w:val="6"/>
  </w:num>
  <w:num w:numId="27" w16cid:durableId="1076707109">
    <w:abstractNumId w:val="3"/>
  </w:num>
  <w:num w:numId="28" w16cid:durableId="580336127">
    <w:abstractNumId w:val="2"/>
  </w:num>
  <w:num w:numId="29" w16cid:durableId="1736931222">
    <w:abstractNumId w:val="23"/>
  </w:num>
  <w:num w:numId="30" w16cid:durableId="135877758">
    <w:abstractNumId w:val="18"/>
  </w:num>
  <w:num w:numId="31" w16cid:durableId="1996686036">
    <w:abstractNumId w:val="9"/>
  </w:num>
  <w:num w:numId="32" w16cid:durableId="749355471">
    <w:abstractNumId w:val="12"/>
  </w:num>
  <w:num w:numId="33" w16cid:durableId="1957176240">
    <w:abstractNumId w:val="14"/>
  </w:num>
  <w:num w:numId="34" w16cid:durableId="1140152687">
    <w:abstractNumId w:val="25"/>
  </w:num>
  <w:num w:numId="35" w16cid:durableId="1182011227">
    <w:abstractNumId w:val="34"/>
  </w:num>
  <w:num w:numId="36" w16cid:durableId="995258658">
    <w:abstractNumId w:val="36"/>
  </w:num>
  <w:num w:numId="37" w16cid:durableId="2073501223">
    <w:abstractNumId w:val="11"/>
  </w:num>
  <w:num w:numId="38" w16cid:durableId="1996489657">
    <w:abstractNumId w:val="21"/>
  </w:num>
  <w:num w:numId="39" w16cid:durableId="2005233284">
    <w:abstractNumId w:val="30"/>
  </w:num>
  <w:num w:numId="40" w16cid:durableId="1158233038">
    <w:abstractNumId w:val="19"/>
    <w:lvlOverride w:ilvl="0">
      <w:startOverride w:val="1"/>
    </w:lvlOverride>
  </w:num>
  <w:num w:numId="41" w16cid:durableId="1175682143">
    <w:abstractNumId w:val="2"/>
    <w:lvlOverride w:ilvl="0">
      <w:startOverride w:val="1"/>
    </w:lvlOverride>
    <w:lvlOverride w:ilvl="1">
      <w:startOverride w:val="1"/>
    </w:lvlOverride>
    <w:lvlOverride w:ilvl="2">
      <w:startOverride w:val="1"/>
    </w:lvlOverride>
  </w:num>
  <w:num w:numId="42" w16cid:durableId="1083065499">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FA9"/>
    <w:rsid w:val="000071DE"/>
    <w:rsid w:val="0001020C"/>
    <w:rsid w:val="00014109"/>
    <w:rsid w:val="000212A6"/>
    <w:rsid w:val="00041112"/>
    <w:rsid w:val="00052CE4"/>
    <w:rsid w:val="0006160F"/>
    <w:rsid w:val="00062C2E"/>
    <w:rsid w:val="00070FEB"/>
    <w:rsid w:val="0007263B"/>
    <w:rsid w:val="00073F79"/>
    <w:rsid w:val="00097F75"/>
    <w:rsid w:val="000C4621"/>
    <w:rsid w:val="000C4C57"/>
    <w:rsid w:val="000C5C91"/>
    <w:rsid w:val="000D28A7"/>
    <w:rsid w:val="000F4D03"/>
    <w:rsid w:val="000F61D4"/>
    <w:rsid w:val="00100469"/>
    <w:rsid w:val="001009BE"/>
    <w:rsid w:val="00101FB2"/>
    <w:rsid w:val="00110344"/>
    <w:rsid w:val="001304FE"/>
    <w:rsid w:val="0013064C"/>
    <w:rsid w:val="001426E0"/>
    <w:rsid w:val="00146D50"/>
    <w:rsid w:val="00155561"/>
    <w:rsid w:val="00160C27"/>
    <w:rsid w:val="00166A2C"/>
    <w:rsid w:val="001712EA"/>
    <w:rsid w:val="00183FDC"/>
    <w:rsid w:val="001858DE"/>
    <w:rsid w:val="001873F7"/>
    <w:rsid w:val="00195F72"/>
    <w:rsid w:val="001969BC"/>
    <w:rsid w:val="001A0BA7"/>
    <w:rsid w:val="001B0413"/>
    <w:rsid w:val="001B40D9"/>
    <w:rsid w:val="001C0488"/>
    <w:rsid w:val="001C3417"/>
    <w:rsid w:val="001D721B"/>
    <w:rsid w:val="001D774B"/>
    <w:rsid w:val="001E0B3C"/>
    <w:rsid w:val="001F07AA"/>
    <w:rsid w:val="001F7680"/>
    <w:rsid w:val="00202562"/>
    <w:rsid w:val="002043FA"/>
    <w:rsid w:val="002249DB"/>
    <w:rsid w:val="00237D8C"/>
    <w:rsid w:val="002521FA"/>
    <w:rsid w:val="00254AFB"/>
    <w:rsid w:val="00262B0F"/>
    <w:rsid w:val="00271295"/>
    <w:rsid w:val="0027396D"/>
    <w:rsid w:val="00286D10"/>
    <w:rsid w:val="00286F82"/>
    <w:rsid w:val="00287AFF"/>
    <w:rsid w:val="002A5B74"/>
    <w:rsid w:val="002B058E"/>
    <w:rsid w:val="002B6C6C"/>
    <w:rsid w:val="002C18BD"/>
    <w:rsid w:val="002D01F4"/>
    <w:rsid w:val="002D12CD"/>
    <w:rsid w:val="002D5738"/>
    <w:rsid w:val="002E02BE"/>
    <w:rsid w:val="002E24D5"/>
    <w:rsid w:val="002F41CF"/>
    <w:rsid w:val="0030045C"/>
    <w:rsid w:val="00301864"/>
    <w:rsid w:val="00305076"/>
    <w:rsid w:val="00311FA0"/>
    <w:rsid w:val="00313576"/>
    <w:rsid w:val="00320EFB"/>
    <w:rsid w:val="00322217"/>
    <w:rsid w:val="003252C7"/>
    <w:rsid w:val="003266F4"/>
    <w:rsid w:val="003274BD"/>
    <w:rsid w:val="00330277"/>
    <w:rsid w:val="003363A2"/>
    <w:rsid w:val="00343DC2"/>
    <w:rsid w:val="00346436"/>
    <w:rsid w:val="0035034E"/>
    <w:rsid w:val="00353097"/>
    <w:rsid w:val="00364D77"/>
    <w:rsid w:val="0036637E"/>
    <w:rsid w:val="00371C41"/>
    <w:rsid w:val="003765F4"/>
    <w:rsid w:val="00384E6E"/>
    <w:rsid w:val="003951AA"/>
    <w:rsid w:val="003A1303"/>
    <w:rsid w:val="003A51C9"/>
    <w:rsid w:val="003B05FD"/>
    <w:rsid w:val="003D4D2A"/>
    <w:rsid w:val="003D5ED4"/>
    <w:rsid w:val="003E482E"/>
    <w:rsid w:val="003F7C61"/>
    <w:rsid w:val="00406186"/>
    <w:rsid w:val="00406CE3"/>
    <w:rsid w:val="004149C2"/>
    <w:rsid w:val="00416821"/>
    <w:rsid w:val="00420F4B"/>
    <w:rsid w:val="00421C0E"/>
    <w:rsid w:val="004231E2"/>
    <w:rsid w:val="00430228"/>
    <w:rsid w:val="00431445"/>
    <w:rsid w:val="00433511"/>
    <w:rsid w:val="00452027"/>
    <w:rsid w:val="004631F2"/>
    <w:rsid w:val="00472E63"/>
    <w:rsid w:val="00474BC4"/>
    <w:rsid w:val="00475D09"/>
    <w:rsid w:val="004761F7"/>
    <w:rsid w:val="004803D7"/>
    <w:rsid w:val="00482A19"/>
    <w:rsid w:val="00486E8F"/>
    <w:rsid w:val="00493403"/>
    <w:rsid w:val="00493EC3"/>
    <w:rsid w:val="0049671A"/>
    <w:rsid w:val="004967ED"/>
    <w:rsid w:val="004A04F1"/>
    <w:rsid w:val="004A2A74"/>
    <w:rsid w:val="004A79EC"/>
    <w:rsid w:val="004C2331"/>
    <w:rsid w:val="004C2E0B"/>
    <w:rsid w:val="004C67DC"/>
    <w:rsid w:val="004C7F25"/>
    <w:rsid w:val="004D0DA5"/>
    <w:rsid w:val="004D4844"/>
    <w:rsid w:val="004E32B3"/>
    <w:rsid w:val="004E71CD"/>
    <w:rsid w:val="00503925"/>
    <w:rsid w:val="00504804"/>
    <w:rsid w:val="005050DE"/>
    <w:rsid w:val="00522A25"/>
    <w:rsid w:val="0052355B"/>
    <w:rsid w:val="005241D7"/>
    <w:rsid w:val="00535FE3"/>
    <w:rsid w:val="00537694"/>
    <w:rsid w:val="005433C7"/>
    <w:rsid w:val="00544490"/>
    <w:rsid w:val="005623AF"/>
    <w:rsid w:val="00575C42"/>
    <w:rsid w:val="00575D4B"/>
    <w:rsid w:val="005910E3"/>
    <w:rsid w:val="00595A63"/>
    <w:rsid w:val="005A3B90"/>
    <w:rsid w:val="005B124F"/>
    <w:rsid w:val="005B1EAC"/>
    <w:rsid w:val="005B7667"/>
    <w:rsid w:val="005C1BD2"/>
    <w:rsid w:val="005D0632"/>
    <w:rsid w:val="005D1D02"/>
    <w:rsid w:val="005F2231"/>
    <w:rsid w:val="005F545F"/>
    <w:rsid w:val="00601513"/>
    <w:rsid w:val="00604A0C"/>
    <w:rsid w:val="00614DF4"/>
    <w:rsid w:val="00624184"/>
    <w:rsid w:val="00624C27"/>
    <w:rsid w:val="006331F5"/>
    <w:rsid w:val="006449CE"/>
    <w:rsid w:val="00645FD7"/>
    <w:rsid w:val="006524D5"/>
    <w:rsid w:val="00653088"/>
    <w:rsid w:val="00657FC1"/>
    <w:rsid w:val="00660A96"/>
    <w:rsid w:val="00663143"/>
    <w:rsid w:val="00665B5E"/>
    <w:rsid w:val="006675A1"/>
    <w:rsid w:val="006700DC"/>
    <w:rsid w:val="006778E0"/>
    <w:rsid w:val="00684DAE"/>
    <w:rsid w:val="006902F7"/>
    <w:rsid w:val="006A13D4"/>
    <w:rsid w:val="006A178E"/>
    <w:rsid w:val="006A3AC6"/>
    <w:rsid w:val="006A4A81"/>
    <w:rsid w:val="006A5B57"/>
    <w:rsid w:val="006A7E99"/>
    <w:rsid w:val="006B30AD"/>
    <w:rsid w:val="006C45A5"/>
    <w:rsid w:val="006D23F4"/>
    <w:rsid w:val="006D3525"/>
    <w:rsid w:val="006E1296"/>
    <w:rsid w:val="006F1F78"/>
    <w:rsid w:val="007175F5"/>
    <w:rsid w:val="00727C2B"/>
    <w:rsid w:val="00730F5E"/>
    <w:rsid w:val="007548F7"/>
    <w:rsid w:val="00755D9C"/>
    <w:rsid w:val="007603B9"/>
    <w:rsid w:val="007613E8"/>
    <w:rsid w:val="00772B20"/>
    <w:rsid w:val="00777B36"/>
    <w:rsid w:val="0078633D"/>
    <w:rsid w:val="007A013D"/>
    <w:rsid w:val="007B0A88"/>
    <w:rsid w:val="007B1039"/>
    <w:rsid w:val="007B425C"/>
    <w:rsid w:val="007B75EB"/>
    <w:rsid w:val="007C29BB"/>
    <w:rsid w:val="007D4EBC"/>
    <w:rsid w:val="0080315E"/>
    <w:rsid w:val="0080656F"/>
    <w:rsid w:val="00810A17"/>
    <w:rsid w:val="0081318C"/>
    <w:rsid w:val="008133AB"/>
    <w:rsid w:val="00816699"/>
    <w:rsid w:val="0082195A"/>
    <w:rsid w:val="0082459B"/>
    <w:rsid w:val="00831636"/>
    <w:rsid w:val="00841990"/>
    <w:rsid w:val="008525A4"/>
    <w:rsid w:val="00855815"/>
    <w:rsid w:val="00875D1B"/>
    <w:rsid w:val="0088714B"/>
    <w:rsid w:val="00891C6B"/>
    <w:rsid w:val="00892C0E"/>
    <w:rsid w:val="008B0059"/>
    <w:rsid w:val="008B2663"/>
    <w:rsid w:val="008B416C"/>
    <w:rsid w:val="008B7C59"/>
    <w:rsid w:val="008C08D7"/>
    <w:rsid w:val="008C27CD"/>
    <w:rsid w:val="008C47E1"/>
    <w:rsid w:val="008C5CD1"/>
    <w:rsid w:val="008C74D3"/>
    <w:rsid w:val="008D6C01"/>
    <w:rsid w:val="008D7B85"/>
    <w:rsid w:val="008E4E35"/>
    <w:rsid w:val="008F0F8A"/>
    <w:rsid w:val="00902073"/>
    <w:rsid w:val="00903E8B"/>
    <w:rsid w:val="0091102C"/>
    <w:rsid w:val="0093141E"/>
    <w:rsid w:val="00933D04"/>
    <w:rsid w:val="00945D67"/>
    <w:rsid w:val="00957EE7"/>
    <w:rsid w:val="0096048D"/>
    <w:rsid w:val="00965901"/>
    <w:rsid w:val="00982272"/>
    <w:rsid w:val="00997B10"/>
    <w:rsid w:val="009A1021"/>
    <w:rsid w:val="009A4B72"/>
    <w:rsid w:val="009C3A3B"/>
    <w:rsid w:val="009C49B1"/>
    <w:rsid w:val="009F2C60"/>
    <w:rsid w:val="009F372E"/>
    <w:rsid w:val="00A033B2"/>
    <w:rsid w:val="00A10D56"/>
    <w:rsid w:val="00A14DC6"/>
    <w:rsid w:val="00A258AD"/>
    <w:rsid w:val="00A548CF"/>
    <w:rsid w:val="00A57DE4"/>
    <w:rsid w:val="00A66884"/>
    <w:rsid w:val="00A7632D"/>
    <w:rsid w:val="00A958A3"/>
    <w:rsid w:val="00A95E5F"/>
    <w:rsid w:val="00AA246D"/>
    <w:rsid w:val="00AB7A58"/>
    <w:rsid w:val="00AB7B89"/>
    <w:rsid w:val="00AC4492"/>
    <w:rsid w:val="00AC46CF"/>
    <w:rsid w:val="00AD35D3"/>
    <w:rsid w:val="00AE15C7"/>
    <w:rsid w:val="00AE1B8D"/>
    <w:rsid w:val="00AE1D5C"/>
    <w:rsid w:val="00AE2D86"/>
    <w:rsid w:val="00AE31E5"/>
    <w:rsid w:val="00AE5BF9"/>
    <w:rsid w:val="00AF1982"/>
    <w:rsid w:val="00AF1A2F"/>
    <w:rsid w:val="00AF1FD9"/>
    <w:rsid w:val="00B0136F"/>
    <w:rsid w:val="00B02544"/>
    <w:rsid w:val="00B046DB"/>
    <w:rsid w:val="00B10DB6"/>
    <w:rsid w:val="00B22D62"/>
    <w:rsid w:val="00B24356"/>
    <w:rsid w:val="00B25F15"/>
    <w:rsid w:val="00B32B5C"/>
    <w:rsid w:val="00B35486"/>
    <w:rsid w:val="00B42A81"/>
    <w:rsid w:val="00B464F5"/>
    <w:rsid w:val="00B531A1"/>
    <w:rsid w:val="00B56D47"/>
    <w:rsid w:val="00B57DCC"/>
    <w:rsid w:val="00B63B2C"/>
    <w:rsid w:val="00B76035"/>
    <w:rsid w:val="00B77B8B"/>
    <w:rsid w:val="00B851B6"/>
    <w:rsid w:val="00B905AA"/>
    <w:rsid w:val="00B92FD0"/>
    <w:rsid w:val="00BA3065"/>
    <w:rsid w:val="00BA6222"/>
    <w:rsid w:val="00BA7CCC"/>
    <w:rsid w:val="00BB23C9"/>
    <w:rsid w:val="00BB54AA"/>
    <w:rsid w:val="00BB7360"/>
    <w:rsid w:val="00BE1ADE"/>
    <w:rsid w:val="00BE2265"/>
    <w:rsid w:val="00BF0A78"/>
    <w:rsid w:val="00BF272C"/>
    <w:rsid w:val="00BF64BF"/>
    <w:rsid w:val="00C02976"/>
    <w:rsid w:val="00C07281"/>
    <w:rsid w:val="00C07547"/>
    <w:rsid w:val="00C07735"/>
    <w:rsid w:val="00C172D6"/>
    <w:rsid w:val="00C20AF0"/>
    <w:rsid w:val="00C2116E"/>
    <w:rsid w:val="00C2458C"/>
    <w:rsid w:val="00C26E45"/>
    <w:rsid w:val="00C37BCA"/>
    <w:rsid w:val="00C473A2"/>
    <w:rsid w:val="00C51153"/>
    <w:rsid w:val="00C565D6"/>
    <w:rsid w:val="00C57634"/>
    <w:rsid w:val="00C6020C"/>
    <w:rsid w:val="00C65D9A"/>
    <w:rsid w:val="00C66985"/>
    <w:rsid w:val="00C71517"/>
    <w:rsid w:val="00C745D8"/>
    <w:rsid w:val="00C74FD7"/>
    <w:rsid w:val="00C75835"/>
    <w:rsid w:val="00C7776A"/>
    <w:rsid w:val="00C80CE3"/>
    <w:rsid w:val="00CA5E38"/>
    <w:rsid w:val="00CB288A"/>
    <w:rsid w:val="00CB3530"/>
    <w:rsid w:val="00CB443D"/>
    <w:rsid w:val="00CC78A5"/>
    <w:rsid w:val="00CE4F1F"/>
    <w:rsid w:val="00CE7FA3"/>
    <w:rsid w:val="00CF1A22"/>
    <w:rsid w:val="00CF28BC"/>
    <w:rsid w:val="00D02E71"/>
    <w:rsid w:val="00D13F23"/>
    <w:rsid w:val="00D22FED"/>
    <w:rsid w:val="00D24CFC"/>
    <w:rsid w:val="00D3097D"/>
    <w:rsid w:val="00D4415D"/>
    <w:rsid w:val="00D469D5"/>
    <w:rsid w:val="00D63DA8"/>
    <w:rsid w:val="00D642A9"/>
    <w:rsid w:val="00D66490"/>
    <w:rsid w:val="00D7009F"/>
    <w:rsid w:val="00D71314"/>
    <w:rsid w:val="00D71BF6"/>
    <w:rsid w:val="00D72E5A"/>
    <w:rsid w:val="00D7703C"/>
    <w:rsid w:val="00D93FB7"/>
    <w:rsid w:val="00DA56DD"/>
    <w:rsid w:val="00DA63A4"/>
    <w:rsid w:val="00DC0FA9"/>
    <w:rsid w:val="00DE3EA4"/>
    <w:rsid w:val="00DE7249"/>
    <w:rsid w:val="00DE7670"/>
    <w:rsid w:val="00DF5235"/>
    <w:rsid w:val="00DF57CB"/>
    <w:rsid w:val="00DF6340"/>
    <w:rsid w:val="00E00FB9"/>
    <w:rsid w:val="00E05343"/>
    <w:rsid w:val="00E136EC"/>
    <w:rsid w:val="00E1388C"/>
    <w:rsid w:val="00E13ECF"/>
    <w:rsid w:val="00E21DF0"/>
    <w:rsid w:val="00E341CB"/>
    <w:rsid w:val="00E36DEB"/>
    <w:rsid w:val="00E52D5D"/>
    <w:rsid w:val="00E60FF3"/>
    <w:rsid w:val="00E71F9B"/>
    <w:rsid w:val="00E816ED"/>
    <w:rsid w:val="00E8249D"/>
    <w:rsid w:val="00EA0D5D"/>
    <w:rsid w:val="00EA6B48"/>
    <w:rsid w:val="00EB6B6C"/>
    <w:rsid w:val="00EC4DE5"/>
    <w:rsid w:val="00ED1AD8"/>
    <w:rsid w:val="00ED30DF"/>
    <w:rsid w:val="00ED3EB8"/>
    <w:rsid w:val="00EE5A6E"/>
    <w:rsid w:val="00EF7A50"/>
    <w:rsid w:val="00F01165"/>
    <w:rsid w:val="00F075B7"/>
    <w:rsid w:val="00F15C21"/>
    <w:rsid w:val="00F32789"/>
    <w:rsid w:val="00F40AEB"/>
    <w:rsid w:val="00F55F1D"/>
    <w:rsid w:val="00F72BD1"/>
    <w:rsid w:val="00F7376A"/>
    <w:rsid w:val="00F73AC4"/>
    <w:rsid w:val="00F8332F"/>
    <w:rsid w:val="00F90742"/>
    <w:rsid w:val="00F96954"/>
    <w:rsid w:val="00FA213D"/>
    <w:rsid w:val="00FD08CF"/>
    <w:rsid w:val="00FE16B6"/>
    <w:rsid w:val="00FE1E51"/>
    <w:rsid w:val="00FF2E59"/>
    <w:rsid w:val="00FF4BD1"/>
    <w:rsid w:val="1139A4D3"/>
    <w:rsid w:val="20271B9D"/>
    <w:rsid w:val="456EFD09"/>
    <w:rsid w:val="51C3CFF8"/>
    <w:rsid w:val="7BAB29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31D5FD"/>
  <w15:chartTrackingRefBased/>
  <w15:docId w15:val="{9D2F9E9F-9F75-5440-9BBB-DACDEF7F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14"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uiPriority w:val="99"/>
    <w:rsid w:val="001F07AA"/>
    <w:pPr>
      <w:spacing w:line="276" w:lineRule="auto"/>
    </w:pPr>
    <w:rPr>
      <w:rFonts w:ascii="Lato" w:eastAsiaTheme="minorEastAsia" w:hAnsi="Lato"/>
      <w:color w:val="5E6D81"/>
      <w:sz w:val="20"/>
      <w:szCs w:val="20"/>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14"/>
    <w:rsid w:val="001F07AA"/>
    <w:pPr>
      <w:keepNext/>
      <w:keepLines/>
      <w:numPr>
        <w:ilvl w:val="2"/>
        <w:numId w:val="3"/>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9"/>
    <w:semiHidden/>
    <w:unhideWhenUsed/>
    <w:qFormat/>
    <w:rsid w:val="001F07AA"/>
    <w:pPr>
      <w:keepNext/>
      <w:keepLines/>
      <w:numPr>
        <w:ilvl w:val="3"/>
        <w:numId w:val="3"/>
      </w:numPr>
      <w:spacing w:before="40"/>
      <w:outlineLvl w:val="3"/>
    </w:pPr>
    <w:rPr>
      <w:rFonts w:eastAsiaTheme="majorEastAsia" w:cstheme="majorBidi"/>
      <w:b/>
      <w:iCs/>
    </w:rPr>
  </w:style>
  <w:style w:type="paragraph" w:styleId="Heading5">
    <w:name w:val="heading 5"/>
    <w:basedOn w:val="Normal"/>
    <w:next w:val="Normal"/>
    <w:link w:val="Heading5Char"/>
    <w:uiPriority w:val="99"/>
    <w:semiHidden/>
    <w:unhideWhenUsed/>
    <w:qFormat/>
    <w:rsid w:val="001F07AA"/>
    <w:pPr>
      <w:keepNext/>
      <w:keepLines/>
      <w:numPr>
        <w:ilvl w:val="4"/>
        <w:numId w:val="3"/>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9"/>
    <w:semiHidden/>
    <w:unhideWhenUsed/>
    <w:qFormat/>
    <w:rsid w:val="001F07AA"/>
    <w:pPr>
      <w:keepNext/>
      <w:keepLines/>
      <w:numPr>
        <w:ilvl w:val="5"/>
        <w:numId w:val="3"/>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3"/>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3"/>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3"/>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39"/>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aliases w:val="Heading 3 .."/>
    <w:basedOn w:val="Heading40"/>
    <w:next w:val="Normal"/>
    <w:link w:val="SubtitleChar"/>
    <w:uiPriority w:val="11"/>
    <w:qFormat/>
    <w:rsid w:val="006A3AC6"/>
    <w:rPr>
      <w:b/>
      <w:i w:val="0"/>
    </w:rPr>
  </w:style>
  <w:style w:type="character" w:customStyle="1" w:styleId="SubtitleChar">
    <w:name w:val="Subtitle Char"/>
    <w:aliases w:val="Heading 3 ..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99"/>
    <w:rsid w:val="001F07AA"/>
    <w:rPr>
      <w:b/>
      <w:bCs/>
      <w:color w:val="14B9D6"/>
    </w:rPr>
  </w:style>
  <w:style w:type="paragraph" w:styleId="Title">
    <w:name w:val="Title"/>
    <w:aliases w:val="Hero Title"/>
    <w:basedOn w:val="Normal"/>
    <w:next w:val="Normal"/>
    <w:link w:val="TitleChar"/>
    <w:qFormat/>
    <w:rsid w:val="001F07AA"/>
    <w:pPr>
      <w:spacing w:after="240"/>
      <w:contextualSpacing/>
      <w:jc w:val="center"/>
    </w:pPr>
    <w:rPr>
      <w:rFonts w:ascii="Abel" w:eastAsiaTheme="majorEastAsia" w:hAnsi="Abel" w:cstheme="majorBidi"/>
      <w:color w:val="14B9D6"/>
      <w:spacing w:val="-10"/>
      <w:kern w:val="28"/>
      <w:sz w:val="80"/>
      <w:szCs w:val="80"/>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ascii="Lato" w:eastAsiaTheme="minorEastAsia" w:hAnsi="Lato"/>
      <w:color w:val="606E82"/>
      <w:sz w:val="20"/>
      <w:szCs w:val="20"/>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4"/>
      </w:numPr>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pPr>
      <w:numPr>
        <w:numId w:val="5"/>
      </w:numPr>
    </w:pPr>
  </w:style>
  <w:style w:type="paragraph" w:customStyle="1" w:styleId="SmallCheckBoxes">
    <w:name w:val="Small Check Boxes"/>
    <w:basedOn w:val="ListParagraph"/>
    <w:qFormat/>
    <w:rsid w:val="001F07AA"/>
    <w:pPr>
      <w:numPr>
        <w:numId w:val="6"/>
      </w:numPr>
    </w:pPr>
  </w:style>
  <w:style w:type="paragraph" w:customStyle="1" w:styleId="BigCheckBoxes">
    <w:name w:val="Big Check Boxes"/>
    <w:basedOn w:val="Normal"/>
    <w:qFormat/>
    <w:rsid w:val="001F07AA"/>
    <w:pPr>
      <w:numPr>
        <w:numId w:val="7"/>
      </w:numPr>
      <w:spacing w:line="480" w:lineRule="auto"/>
    </w:pPr>
    <w:rPr>
      <w:noProof/>
    </w:rPr>
  </w:style>
  <w:style w:type="numbering" w:customStyle="1" w:styleId="Huidigelijst1">
    <w:name w:val="Huidige lijst1"/>
    <w:uiPriority w:val="99"/>
    <w:rsid w:val="001F07AA"/>
    <w:pPr>
      <w:numPr>
        <w:numId w:val="8"/>
      </w:numPr>
    </w:pPr>
  </w:style>
  <w:style w:type="numbering" w:customStyle="1" w:styleId="Huidigelijst2">
    <w:name w:val="Huidige lijst2"/>
    <w:uiPriority w:val="99"/>
    <w:rsid w:val="001F07AA"/>
    <w:pPr>
      <w:numPr>
        <w:numId w:val="9"/>
      </w:numPr>
    </w:pPr>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pPr>
      <w:numPr>
        <w:numId w:val="3"/>
      </w:numPr>
    </w:pPr>
  </w:style>
  <w:style w:type="numbering" w:styleId="1ai">
    <w:name w:val="Outline List 1"/>
    <w:basedOn w:val="NoList"/>
    <w:uiPriority w:val="99"/>
    <w:semiHidden/>
    <w:unhideWhenUsed/>
    <w:rsid w:val="001F07AA"/>
    <w:pPr>
      <w:numPr>
        <w:numId w:val="1"/>
      </w:numPr>
    </w:pPr>
  </w:style>
  <w:style w:type="numbering" w:styleId="111111">
    <w:name w:val="Outline List 2"/>
    <w:basedOn w:val="NoList"/>
    <w:uiPriority w:val="99"/>
    <w:semiHidden/>
    <w:unhideWhenUsed/>
    <w:rsid w:val="001F07AA"/>
    <w:pPr>
      <w:numPr>
        <w:numId w:val="2"/>
      </w:numPr>
    </w:pPr>
  </w:style>
  <w:style w:type="numbering" w:customStyle="1" w:styleId="Huidigelijst4">
    <w:name w:val="Huidige lijst4"/>
    <w:uiPriority w:val="99"/>
    <w:rsid w:val="001F07AA"/>
    <w:pPr>
      <w:numPr>
        <w:numId w:val="10"/>
      </w:numPr>
    </w:pPr>
  </w:style>
  <w:style w:type="numbering" w:customStyle="1" w:styleId="Huidigelijst5">
    <w:name w:val="Huidige lijst5"/>
    <w:uiPriority w:val="99"/>
    <w:rsid w:val="001F07AA"/>
    <w:pPr>
      <w:numPr>
        <w:numId w:val="11"/>
      </w:numPr>
    </w:pPr>
  </w:style>
  <w:style w:type="numbering" w:customStyle="1" w:styleId="Huidigelijst6">
    <w:name w:val="Huidige lijst6"/>
    <w:uiPriority w:val="99"/>
    <w:rsid w:val="001F07AA"/>
    <w:pPr>
      <w:numPr>
        <w:numId w:val="12"/>
      </w:numPr>
    </w:pPr>
  </w:style>
  <w:style w:type="numbering" w:customStyle="1" w:styleId="Huidigelijst7">
    <w:name w:val="Huidige lijst7"/>
    <w:uiPriority w:val="99"/>
    <w:rsid w:val="001F07AA"/>
    <w:pPr>
      <w:numPr>
        <w:numId w:val="13"/>
      </w:numPr>
    </w:pPr>
  </w:style>
  <w:style w:type="numbering" w:customStyle="1" w:styleId="Huidigelijst8">
    <w:name w:val="Huidige lijst8"/>
    <w:uiPriority w:val="99"/>
    <w:rsid w:val="001F07AA"/>
    <w:pPr>
      <w:numPr>
        <w:numId w:val="14"/>
      </w:numPr>
    </w:pPr>
  </w:style>
  <w:style w:type="numbering" w:customStyle="1" w:styleId="Huidigelijst9">
    <w:name w:val="Huidige lijst9"/>
    <w:uiPriority w:val="99"/>
    <w:rsid w:val="001F07AA"/>
    <w:pPr>
      <w:numPr>
        <w:numId w:val="15"/>
      </w:numPr>
    </w:pPr>
  </w:style>
  <w:style w:type="numbering" w:customStyle="1" w:styleId="Huidigelijst10">
    <w:name w:val="Huidige lijst10"/>
    <w:uiPriority w:val="99"/>
    <w:rsid w:val="001F07AA"/>
    <w:pPr>
      <w:numPr>
        <w:numId w:val="16"/>
      </w:numPr>
    </w:pPr>
  </w:style>
  <w:style w:type="numbering" w:customStyle="1" w:styleId="Huidigelijst11">
    <w:name w:val="Huidige lijst11"/>
    <w:uiPriority w:val="99"/>
    <w:rsid w:val="001F07AA"/>
    <w:pPr>
      <w:numPr>
        <w:numId w:val="17"/>
      </w:numPr>
    </w:pPr>
  </w:style>
  <w:style w:type="numbering" w:customStyle="1" w:styleId="Huidigelijst12">
    <w:name w:val="Huidige lijst12"/>
    <w:uiPriority w:val="99"/>
    <w:rsid w:val="001F07AA"/>
    <w:pPr>
      <w:numPr>
        <w:numId w:val="18"/>
      </w:numPr>
    </w:pPr>
  </w:style>
  <w:style w:type="numbering" w:customStyle="1" w:styleId="Huidigelijst13">
    <w:name w:val="Huidige lijst13"/>
    <w:uiPriority w:val="99"/>
    <w:rsid w:val="001F07AA"/>
    <w:pPr>
      <w:numPr>
        <w:numId w:val="19"/>
      </w:numPr>
    </w:pPr>
  </w:style>
  <w:style w:type="numbering" w:customStyle="1" w:styleId="Huidigelijst14">
    <w:name w:val="Huidige lijst14"/>
    <w:uiPriority w:val="99"/>
    <w:rsid w:val="001F07AA"/>
    <w:pPr>
      <w:numPr>
        <w:numId w:val="20"/>
      </w:numPr>
    </w:pPr>
  </w:style>
  <w:style w:type="numbering" w:customStyle="1" w:styleId="Huidigelijst15">
    <w:name w:val="Huidige lijst15"/>
    <w:uiPriority w:val="99"/>
    <w:rsid w:val="001F07AA"/>
    <w:pPr>
      <w:numPr>
        <w:numId w:val="21"/>
      </w:numPr>
    </w:pPr>
  </w:style>
  <w:style w:type="numbering" w:customStyle="1" w:styleId="Huidigelijst16">
    <w:name w:val="Huidige lijst16"/>
    <w:uiPriority w:val="99"/>
    <w:rsid w:val="001F07AA"/>
    <w:pPr>
      <w:numPr>
        <w:numId w:val="22"/>
      </w:numPr>
    </w:pPr>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8"/>
      </w:numPr>
    </w:pPr>
  </w:style>
  <w:style w:type="numbering" w:customStyle="1" w:styleId="Huidigelijst17">
    <w:name w:val="Huidige lijst17"/>
    <w:uiPriority w:val="99"/>
    <w:rsid w:val="001F07AA"/>
    <w:pPr>
      <w:numPr>
        <w:numId w:val="23"/>
      </w:numPr>
    </w:pPr>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pPr>
      <w:numPr>
        <w:numId w:val="24"/>
      </w:numPr>
    </w:pPr>
  </w:style>
  <w:style w:type="numbering" w:customStyle="1" w:styleId="Huidigelijst19">
    <w:name w:val="Huidige lijst19"/>
    <w:uiPriority w:val="99"/>
    <w:rsid w:val="001F07AA"/>
    <w:pPr>
      <w:numPr>
        <w:numId w:val="25"/>
      </w:numPr>
    </w:pPr>
  </w:style>
  <w:style w:type="paragraph" w:customStyle="1" w:styleId="Heading3numbered">
    <w:name w:val="Heading 3 numbered"/>
    <w:basedOn w:val="Heading3"/>
    <w:next w:val="Normal"/>
    <w:qFormat/>
    <w:rsid w:val="003951AA"/>
    <w:pPr>
      <w:numPr>
        <w:numId w:val="28"/>
      </w:numPr>
      <w:spacing w:after="120"/>
    </w:pPr>
    <w:rPr>
      <w:rFonts w:ascii="Lato" w:hAnsi="Lato" w:cs="Times New Roman (Hoofdtekst CS)"/>
      <w:color w:val="5E6D81" w:themeColor="text2"/>
      <w:sz w:val="22"/>
    </w:rPr>
  </w:style>
  <w:style w:type="numbering" w:customStyle="1" w:styleId="Huidigelijst20">
    <w:name w:val="Huidige lijst20"/>
    <w:uiPriority w:val="99"/>
    <w:rsid w:val="001F07AA"/>
    <w:pPr>
      <w:numPr>
        <w:numId w:val="26"/>
      </w:numPr>
    </w:pPr>
  </w:style>
  <w:style w:type="numbering" w:customStyle="1" w:styleId="Huidigelijst21">
    <w:name w:val="Huidige lijst21"/>
    <w:uiPriority w:val="99"/>
    <w:rsid w:val="001F07AA"/>
    <w:pPr>
      <w:numPr>
        <w:numId w:val="27"/>
      </w:numPr>
    </w:pPr>
  </w:style>
  <w:style w:type="paragraph" w:customStyle="1" w:styleId="Heading4numbered">
    <w:name w:val="Heading 4 numbered"/>
    <w:basedOn w:val="Heading40"/>
    <w:next w:val="Normal"/>
    <w:link w:val="Heading4numberedChar"/>
    <w:qFormat/>
    <w:rsid w:val="001F07AA"/>
    <w:pPr>
      <w:numPr>
        <w:ilvl w:val="3"/>
        <w:numId w:val="28"/>
      </w:numPr>
    </w:pPr>
  </w:style>
  <w:style w:type="numbering" w:customStyle="1" w:styleId="Huidigelijst22">
    <w:name w:val="Huidige lijst22"/>
    <w:uiPriority w:val="99"/>
    <w:rsid w:val="001F07AA"/>
    <w:pPr>
      <w:numPr>
        <w:numId w:val="29"/>
      </w:numPr>
    </w:pPr>
  </w:style>
  <w:style w:type="paragraph" w:customStyle="1" w:styleId="Heading1numbered">
    <w:name w:val="Heading 1 numbered"/>
    <w:basedOn w:val="Heading1"/>
    <w:next w:val="Normal"/>
    <w:link w:val="Heading1numberedChar"/>
    <w:qFormat/>
    <w:rsid w:val="003951AA"/>
    <w:pPr>
      <w:numPr>
        <w:numId w:val="30"/>
      </w:numPr>
    </w:pPr>
  </w:style>
  <w:style w:type="character" w:customStyle="1" w:styleId="Heading1numberedChar">
    <w:name w:val="Heading 1 numbered Char"/>
    <w:basedOn w:val="Heading1Char"/>
    <w:link w:val="Heading1numbered"/>
    <w:rsid w:val="001F07AA"/>
    <w:rPr>
      <w:rFonts w:ascii="Lato" w:eastAsiaTheme="minorEastAsia" w:hAnsi="Lato" w:cs="Times New Roman (Hoofdtekst CS)"/>
      <w:color w:val="5E6D81"/>
      <w:sz w:val="56"/>
      <w:szCs w:val="56"/>
      <w:lang w:val="en-US"/>
    </w:rPr>
  </w:style>
  <w:style w:type="numbering" w:customStyle="1" w:styleId="Huidigelijst23">
    <w:name w:val="Huidige lijst23"/>
    <w:uiPriority w:val="99"/>
    <w:rsid w:val="001F07AA"/>
    <w:pPr>
      <w:numPr>
        <w:numId w:val="31"/>
      </w:numPr>
    </w:pPr>
  </w:style>
  <w:style w:type="numbering" w:customStyle="1" w:styleId="Huidigelijst24">
    <w:name w:val="Huidige lijst24"/>
    <w:uiPriority w:val="99"/>
    <w:rsid w:val="001F07AA"/>
    <w:pPr>
      <w:numPr>
        <w:numId w:val="32"/>
      </w:numPr>
    </w:pPr>
  </w:style>
  <w:style w:type="numbering" w:customStyle="1" w:styleId="Huidigelijst25">
    <w:name w:val="Huidige lijst25"/>
    <w:uiPriority w:val="99"/>
    <w:rsid w:val="001F07AA"/>
    <w:pPr>
      <w:numPr>
        <w:numId w:val="33"/>
      </w:numPr>
    </w:pPr>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pPr>
      <w:numPr>
        <w:numId w:val="34"/>
      </w:numPr>
    </w:pPr>
  </w:style>
  <w:style w:type="numbering" w:customStyle="1" w:styleId="CurrentList2">
    <w:name w:val="Current List2"/>
    <w:uiPriority w:val="99"/>
    <w:rsid w:val="001F07AA"/>
    <w:pPr>
      <w:numPr>
        <w:numId w:val="35"/>
      </w:numPr>
    </w:pPr>
  </w:style>
  <w:style w:type="numbering" w:customStyle="1" w:styleId="CurrentList3">
    <w:name w:val="Current List3"/>
    <w:uiPriority w:val="99"/>
    <w:rsid w:val="001F07AA"/>
    <w:pPr>
      <w:numPr>
        <w:numId w:val="36"/>
      </w:numPr>
    </w:pPr>
  </w:style>
  <w:style w:type="numbering" w:customStyle="1" w:styleId="CurrentList4">
    <w:name w:val="Current List4"/>
    <w:uiPriority w:val="99"/>
    <w:rsid w:val="001F07AA"/>
    <w:pPr>
      <w:numPr>
        <w:numId w:val="37"/>
      </w:numPr>
    </w:pPr>
  </w:style>
  <w:style w:type="numbering" w:customStyle="1" w:styleId="CurrentList5">
    <w:name w:val="Current List5"/>
    <w:uiPriority w:val="99"/>
    <w:rsid w:val="001F07AA"/>
    <w:pPr>
      <w:numPr>
        <w:numId w:val="38"/>
      </w:numPr>
    </w:pPr>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b w:val="0"/>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pPr>
      <w:numPr>
        <w:numId w:val="42"/>
      </w:numPr>
    </w:pPr>
  </w:style>
  <w:style w:type="paragraph" w:customStyle="1" w:styleId="paragraph">
    <w:name w:val="paragraph"/>
    <w:basedOn w:val="Normal"/>
    <w:rsid w:val="00DC0FA9"/>
    <w:pPr>
      <w:spacing w:before="100" w:beforeAutospacing="1" w:after="100" w:afterAutospacing="1" w:line="240" w:lineRule="auto"/>
    </w:pPr>
    <w:rPr>
      <w:rFonts w:ascii="Times New Roman" w:eastAsia="Times New Roman" w:hAnsi="Times New Roman" w:cs="Times New Roman"/>
      <w:color w:val="auto"/>
      <w:sz w:val="24"/>
      <w:szCs w:val="24"/>
      <w:lang w:val="en-BE"/>
    </w:rPr>
  </w:style>
  <w:style w:type="character" w:customStyle="1" w:styleId="normaltextrun">
    <w:name w:val="normaltextrun"/>
    <w:basedOn w:val="DefaultParagraphFont"/>
    <w:rsid w:val="00DC0FA9"/>
  </w:style>
  <w:style w:type="character" w:customStyle="1" w:styleId="eop">
    <w:name w:val="eop"/>
    <w:basedOn w:val="DefaultParagraphFont"/>
    <w:rsid w:val="00DC0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5324">
      <w:bodyDiv w:val="1"/>
      <w:marLeft w:val="0"/>
      <w:marRight w:val="0"/>
      <w:marTop w:val="0"/>
      <w:marBottom w:val="0"/>
      <w:divBdr>
        <w:top w:val="none" w:sz="0" w:space="0" w:color="auto"/>
        <w:left w:val="none" w:sz="0" w:space="0" w:color="auto"/>
        <w:bottom w:val="none" w:sz="0" w:space="0" w:color="auto"/>
        <w:right w:val="none" w:sz="0" w:space="0" w:color="auto"/>
      </w:divBdr>
    </w:div>
    <w:div w:id="358430187">
      <w:bodyDiv w:val="1"/>
      <w:marLeft w:val="0"/>
      <w:marRight w:val="0"/>
      <w:marTop w:val="0"/>
      <w:marBottom w:val="0"/>
      <w:divBdr>
        <w:top w:val="none" w:sz="0" w:space="0" w:color="auto"/>
        <w:left w:val="none" w:sz="0" w:space="0" w:color="auto"/>
        <w:bottom w:val="none" w:sz="0" w:space="0" w:color="auto"/>
        <w:right w:val="none" w:sz="0" w:space="0" w:color="auto"/>
      </w:divBdr>
    </w:div>
    <w:div w:id="1466390846">
      <w:bodyDiv w:val="1"/>
      <w:marLeft w:val="0"/>
      <w:marRight w:val="0"/>
      <w:marTop w:val="0"/>
      <w:marBottom w:val="0"/>
      <w:divBdr>
        <w:top w:val="none" w:sz="0" w:space="0" w:color="auto"/>
        <w:left w:val="none" w:sz="0" w:space="0" w:color="auto"/>
        <w:bottom w:val="none" w:sz="0" w:space="0" w:color="auto"/>
        <w:right w:val="none" w:sz="0" w:space="0" w:color="auto"/>
      </w:divBdr>
    </w:div>
    <w:div w:id="21449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ntoforc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ontoforce.com/webinar/disqover/nlp/book-a-dem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toforce.com/webinar/reimagining-clinical-trial-design-natural-language-processing-large-language-models-as-game-changers" TargetMode="External"/><Relationship Id="rId5" Type="http://schemas.openxmlformats.org/officeDocument/2006/relationships/numbering" Target="numbering.xml"/><Relationship Id="rId15" Type="http://schemas.openxmlformats.org/officeDocument/2006/relationships/hyperlink" Target="mailto:Mary.fisher@ontoforce.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sqover.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fisher/Library/Group%20Containers/UBF8T346G9.Office/User%20Content.localized/Templates.localized/Short%20template.dotx" TargetMode="External"/></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6FE13EDEEA3F4AA3E88AF263593F82" ma:contentTypeVersion="13" ma:contentTypeDescription="Create a new document." ma:contentTypeScope="" ma:versionID="b816f82bb1b76e4a16cbc8eb102af557">
  <xsd:schema xmlns:xsd="http://www.w3.org/2001/XMLSchema" xmlns:xs="http://www.w3.org/2001/XMLSchema" xmlns:p="http://schemas.microsoft.com/office/2006/metadata/properties" xmlns:ns2="944e6973-451c-424c-926b-28b44fb28ff8" xmlns:ns3="4f1b9138-5396-4c93-a6f1-3e317fb3f923" targetNamespace="http://schemas.microsoft.com/office/2006/metadata/properties" ma:root="true" ma:fieldsID="0645e6b2c6c25fd45c2930fdf1bc73a0" ns2:_="" ns3:_="">
    <xsd:import namespace="944e6973-451c-424c-926b-28b44fb28ff8"/>
    <xsd:import namespace="4f1b9138-5396-4c93-a6f1-3e317fb3f9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e6973-451c-424c-926b-28b44fb2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4a1ae26-0fae-44e5-9e8a-6d6aa9de8cb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1b9138-5396-4c93-a6f1-3e317fb3f9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ac61b5-a844-42f6-a2ca-1d01925186bc}" ma:internalName="TaxCatchAll" ma:showField="CatchAllData" ma:web="4f1b9138-5396-4c93-a6f1-3e317fb3f92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4e6973-451c-424c-926b-28b44fb28ff8">
      <Terms xmlns="http://schemas.microsoft.com/office/infopath/2007/PartnerControls"/>
    </lcf76f155ced4ddcb4097134ff3c332f>
    <TaxCatchAll xmlns="4f1b9138-5396-4c93-a6f1-3e317fb3f923" xsi:nil="true"/>
  </documentManagement>
</p:properties>
</file>

<file path=customXml/itemProps1.xml><?xml version="1.0" encoding="utf-8"?>
<ds:datastoreItem xmlns:ds="http://schemas.openxmlformats.org/officeDocument/2006/customXml" ds:itemID="{75918C7E-A42B-4425-AD07-16F35DB8D593}">
  <ds:schemaRefs>
    <ds:schemaRef ds:uri="http://schemas.microsoft.com/sharepoint/v3/contenttype/forms"/>
  </ds:schemaRefs>
</ds:datastoreItem>
</file>

<file path=customXml/itemProps2.xml><?xml version="1.0" encoding="utf-8"?>
<ds:datastoreItem xmlns:ds="http://schemas.openxmlformats.org/officeDocument/2006/customXml" ds:itemID="{89049626-1167-4A5B-9018-C15EBB6DF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e6973-451c-424c-926b-28b44fb28ff8"/>
    <ds:schemaRef ds:uri="4f1b9138-5396-4c93-a6f1-3e317fb3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606DBF-3C8E-7E45-94C4-628FC2D45119}">
  <ds:schemaRefs>
    <ds:schemaRef ds:uri="http://schemas.openxmlformats.org/officeDocument/2006/bibliography"/>
  </ds:schemaRefs>
</ds:datastoreItem>
</file>

<file path=customXml/itemProps4.xml><?xml version="1.0" encoding="utf-8"?>
<ds:datastoreItem xmlns:ds="http://schemas.openxmlformats.org/officeDocument/2006/customXml" ds:itemID="{85351E1F-60C2-41A8-962D-76B059810835}">
  <ds:schemaRefs>
    <ds:schemaRef ds:uri="http://schemas.microsoft.com/office/2006/metadata/properties"/>
    <ds:schemaRef ds:uri="http://schemas.microsoft.com/office/infopath/2007/PartnerControls"/>
    <ds:schemaRef ds:uri="944e6973-451c-424c-926b-28b44fb28ff8"/>
    <ds:schemaRef ds:uri="4f1b9138-5396-4c93-a6f1-3e317fb3f923"/>
  </ds:schemaRefs>
</ds:datastoreItem>
</file>

<file path=docProps/app.xml><?xml version="1.0" encoding="utf-8"?>
<Properties xmlns="http://schemas.openxmlformats.org/officeDocument/2006/extended-properties" xmlns:vt="http://schemas.openxmlformats.org/officeDocument/2006/docPropsVTypes">
  <Template>Short template.dotx</Template>
  <TotalTime>24</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Fisher</dc:creator>
  <cp:keywords/>
  <dc:description/>
  <cp:lastModifiedBy>Mary Fisher</cp:lastModifiedBy>
  <cp:revision>6</cp:revision>
  <cp:lastPrinted>2018-12-11T10:24:00Z</cp:lastPrinted>
  <dcterms:created xsi:type="dcterms:W3CDTF">2023-05-08T13:59:00Z</dcterms:created>
  <dcterms:modified xsi:type="dcterms:W3CDTF">2023-05-12T10:43:00Z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0x0101004E6FE13EDEEA3F4AA3E88AF263593F82</vt:lpwstr>
  </property>
  <property fmtid="{D5CDD505-2E9C-101B-9397-08002B2CF9AE}" pid="3" name="MediaServiceImageTags">
    <vt:lpwstr/>
  </property>
</Properties>
</file>